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4D0" w:rsidRPr="008F3703" w:rsidRDefault="00F974D0" w:rsidP="00F974D0">
      <w:pPr>
        <w:ind w:left="360" w:right="-1440"/>
        <w:rPr>
          <w:rFonts w:ascii="Cooper Black" w:hAnsi="Cooper Black"/>
          <w:szCs w:val="24"/>
        </w:rPr>
      </w:pPr>
      <w:r>
        <w:rPr>
          <w:noProof/>
        </w:rPr>
        <w:drawing>
          <wp:anchor distT="0" distB="0" distL="114300" distR="114300" simplePos="0" relativeHeight="251762688" behindDoc="0" locked="0" layoutInCell="1" allowOverlap="1" wp14:anchorId="66B19247" wp14:editId="4545A3A8">
            <wp:simplePos x="0" y="0"/>
            <wp:positionH relativeFrom="column">
              <wp:posOffset>-832485</wp:posOffset>
            </wp:positionH>
            <wp:positionV relativeFrom="paragraph">
              <wp:posOffset>-164465</wp:posOffset>
            </wp:positionV>
            <wp:extent cx="1104181" cy="408303"/>
            <wp:effectExtent l="0" t="0" r="1270" b="0"/>
            <wp:wrapNone/>
            <wp:docPr id="41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181" cy="40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F9D">
        <w:rPr>
          <w:rFonts w:ascii="Calibri" w:hAnsi="Calibri"/>
        </w:rPr>
        <w:t xml:space="preserve">     </w:t>
      </w:r>
      <w:r>
        <w:rPr>
          <w:rFonts w:ascii="Calibri" w:hAnsi="Calibri"/>
        </w:rPr>
        <w:t xml:space="preserve">       </w:t>
      </w:r>
      <w:r w:rsidR="00824BE4">
        <w:rPr>
          <w:rFonts w:ascii="Calibri" w:hAnsi="Calibri"/>
        </w:rPr>
        <w:tab/>
      </w:r>
      <w:r>
        <w:rPr>
          <w:rFonts w:ascii="Calibri" w:hAnsi="Calibri"/>
        </w:rPr>
        <w:t xml:space="preserve">  </w:t>
      </w:r>
      <w:r>
        <w:rPr>
          <w:rFonts w:ascii="Cooper Black" w:hAnsi="Cooper Black"/>
          <w:szCs w:val="24"/>
        </w:rPr>
        <w:t xml:space="preserve">Unit 2.2 - Introduction </w:t>
      </w:r>
      <w:r w:rsidR="00A3054B">
        <w:rPr>
          <w:rFonts w:ascii="Cooper Black" w:hAnsi="Cooper Black"/>
          <w:szCs w:val="24"/>
        </w:rPr>
        <w:t>t</w:t>
      </w:r>
      <w:r>
        <w:rPr>
          <w:rFonts w:ascii="Cooper Black" w:hAnsi="Cooper Black"/>
          <w:szCs w:val="24"/>
        </w:rPr>
        <w:t xml:space="preserve">o Trig Functions </w:t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</w:p>
    <w:p w:rsidR="00F974D0" w:rsidRDefault="00F974D0" w:rsidP="00F974D0">
      <w:pPr>
        <w:ind w:left="-1350" w:right="-1620"/>
        <w:rPr>
          <w:rFonts w:ascii="Calibri" w:hAnsi="Calibri"/>
          <w:u w:val="double"/>
        </w:rPr>
      </w:pPr>
      <w:r w:rsidRPr="008F3703">
        <w:rPr>
          <w:rFonts w:ascii="Cooper Black" w:hAnsi="Cooper Black"/>
          <w:szCs w:val="24"/>
          <w:u w:val="double"/>
        </w:rPr>
        <w:t xml:space="preserve"> </w:t>
      </w:r>
      <w:r w:rsidRPr="008F3703"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ab/>
        <w:t xml:space="preserve">      </w:t>
      </w:r>
      <w:r>
        <w:rPr>
          <w:rFonts w:ascii="Cooper Black" w:hAnsi="Cooper Black"/>
          <w:szCs w:val="24"/>
          <w:u w:val="double"/>
        </w:rPr>
        <w:tab/>
        <w:t xml:space="preserve">      </w:t>
      </w:r>
      <w:r>
        <w:rPr>
          <w:rFonts w:ascii="Cooper Black" w:hAnsi="Cooper Black"/>
          <w:szCs w:val="24"/>
          <w:u w:val="double"/>
        </w:rPr>
        <w:tab/>
        <w:t xml:space="preserve">                       </w:t>
      </w:r>
      <w:r w:rsidR="00824BE4">
        <w:rPr>
          <w:rFonts w:ascii="Cooper Black" w:hAnsi="Cooper Black"/>
          <w:szCs w:val="24"/>
          <w:u w:val="double"/>
        </w:rPr>
        <w:tab/>
        <w:t xml:space="preserve">      </w:t>
      </w:r>
      <w:r>
        <w:rPr>
          <w:rFonts w:ascii="Cooper Black" w:hAnsi="Cooper Black"/>
          <w:szCs w:val="24"/>
          <w:u w:val="double"/>
        </w:rPr>
        <w:t xml:space="preserve"> Creating Waves from Triangles</w:t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</w:r>
      <w:r w:rsidRPr="00B74F9D">
        <w:rPr>
          <w:rFonts w:ascii="Calibri" w:hAnsi="Calibri"/>
          <w:u w:val="double"/>
        </w:rPr>
        <w:t>Name:</w:t>
      </w:r>
      <w:r w:rsidRPr="00B74F9D"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47394F" w:rsidRPr="00093067" w:rsidRDefault="0047394F" w:rsidP="0051690B">
      <w:pPr>
        <w:ind w:left="-1260" w:right="-990"/>
        <w:rPr>
          <w:i/>
          <w:sz w:val="16"/>
          <w:szCs w:val="16"/>
        </w:rPr>
      </w:pPr>
      <w:r>
        <w:rPr>
          <w:rFonts w:ascii="Arial" w:hAnsi="Arial" w:cs="Arial"/>
          <w:noProof/>
        </w:rPr>
        <w:t xml:space="preserve">Let’s consider a large clock that is hung on a wall such that the center of the clock is exactly 4 feet above the ground.  The tip of the </w:t>
      </w:r>
      <w:r w:rsidR="001D1380">
        <w:rPr>
          <w:rFonts w:ascii="Arial" w:hAnsi="Arial" w:cs="Arial"/>
          <w:noProof/>
        </w:rPr>
        <w:t>minute</w:t>
      </w:r>
      <w:r>
        <w:rPr>
          <w:rFonts w:ascii="Arial" w:hAnsi="Arial" w:cs="Arial"/>
          <w:noProof/>
        </w:rPr>
        <w:t xml:space="preserve"> hand moves between a maximum of 5 feet and a minimum of 3 feet off the ground.  Create a plot o</w:t>
      </w:r>
      <w:r w:rsidR="00093067">
        <w:rPr>
          <w:rFonts w:ascii="Arial" w:hAnsi="Arial" w:cs="Arial"/>
          <w:noProof/>
        </w:rPr>
        <w:t xml:space="preserve">f the height of the tip of the </w:t>
      </w:r>
      <w:r w:rsidR="001D1380">
        <w:rPr>
          <w:rFonts w:ascii="Arial" w:hAnsi="Arial" w:cs="Arial"/>
          <w:noProof/>
        </w:rPr>
        <w:t>minute</w:t>
      </w:r>
      <w:bookmarkStart w:id="0" w:name="_GoBack"/>
      <w:bookmarkEnd w:id="0"/>
      <w:r w:rsidR="00093067">
        <w:rPr>
          <w:rFonts w:ascii="Arial" w:hAnsi="Arial" w:cs="Arial"/>
          <w:noProof/>
        </w:rPr>
        <w:t xml:space="preserve"> hand starting from 12:00 am to 4:00 am.  </w:t>
      </w:r>
      <w:r w:rsidR="00093067" w:rsidRPr="00093067">
        <w:rPr>
          <w:rFonts w:ascii="Arial" w:hAnsi="Arial" w:cs="Arial"/>
          <w:i/>
          <w:noProof/>
          <w:sz w:val="16"/>
          <w:szCs w:val="16"/>
        </w:rPr>
        <w:t xml:space="preserve">(The picture of the clock shows </w:t>
      </w:r>
      <w:r w:rsidR="00895C0E">
        <w:rPr>
          <w:rFonts w:ascii="Arial" w:hAnsi="Arial" w:cs="Arial"/>
          <w:i/>
          <w:noProof/>
          <w:sz w:val="16"/>
          <w:szCs w:val="16"/>
        </w:rPr>
        <w:t>a time of roughly</w:t>
      </w:r>
      <w:r w:rsidR="00093067" w:rsidRPr="00093067">
        <w:rPr>
          <w:rFonts w:ascii="Arial" w:hAnsi="Arial" w:cs="Arial"/>
          <w:i/>
          <w:noProof/>
          <w:sz w:val="16"/>
          <w:szCs w:val="16"/>
        </w:rPr>
        <w:t xml:space="preserve"> 1:00 am)</w:t>
      </w:r>
    </w:p>
    <w:p w:rsidR="00986D17" w:rsidRDefault="00986D17" w:rsidP="00766B75">
      <w:pPr>
        <w:ind w:right="-1530"/>
        <w:rPr>
          <w:rFonts w:ascii="Arial" w:hAnsi="Arial" w:cs="Arial"/>
          <w:b/>
          <w:sz w:val="16"/>
          <w:szCs w:val="16"/>
        </w:rPr>
      </w:pPr>
    </w:p>
    <w:p w:rsidR="008F109D" w:rsidRDefault="0047394F" w:rsidP="00C21E4F">
      <w:pPr>
        <w:ind w:left="-900" w:right="-1620"/>
        <w:rPr>
          <w:rFonts w:ascii="Arial" w:hAnsi="Arial" w:cs="Arial"/>
          <w:b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1530075</wp:posOffset>
                </wp:positionH>
                <wp:positionV relativeFrom="paragraph">
                  <wp:posOffset>1986329</wp:posOffset>
                </wp:positionV>
                <wp:extent cx="4323289" cy="308084"/>
                <wp:effectExtent l="0" t="0" r="1270" b="0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3289" cy="308084"/>
                          <a:chOff x="0" y="0"/>
                          <a:chExt cx="4323289" cy="308084"/>
                        </a:xfrm>
                      </wpg:grpSpPr>
                      <wps:wsp>
                        <wps:cNvPr id="41" name="Text Box 41"/>
                        <wps:cNvSpPr txBox="1"/>
                        <wps:spPr>
                          <a:xfrm rot="16200000">
                            <a:off x="560983" y="44877"/>
                            <a:ext cx="28003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21E4F" w:rsidRPr="00C21E4F" w:rsidRDefault="00C21E4F" w:rsidP="00C21E4F">
                              <w:pPr>
                                <w:ind w:left="-180" w:right="-160"/>
                                <w:jc w:val="center"/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</w:pP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1:00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 rot="16200000">
                            <a:off x="1753069" y="36462"/>
                            <a:ext cx="23558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21E4F" w:rsidRPr="00C21E4F" w:rsidRDefault="00C21E4F" w:rsidP="00C21E4F">
                              <w:pPr>
                                <w:ind w:left="-180" w:right="-160"/>
                                <w:jc w:val="center"/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</w:pP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2:00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 rot="16200000">
                            <a:off x="2908692" y="36462"/>
                            <a:ext cx="260350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21E4F" w:rsidRPr="00C21E4F" w:rsidRDefault="00C21E4F" w:rsidP="00C21E4F">
                              <w:pPr>
                                <w:ind w:left="-180" w:right="-160"/>
                                <w:jc w:val="center"/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</w:pP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3:00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 rot="16200000">
                            <a:off x="4069924" y="36462"/>
                            <a:ext cx="260350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21E4F" w:rsidRPr="00C21E4F" w:rsidRDefault="00C21E4F" w:rsidP="00C21E4F">
                              <w:pPr>
                                <w:ind w:left="-180" w:right="-160"/>
                                <w:jc w:val="center"/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4</w:t>
                              </w: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:00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 rot="16200000">
                            <a:off x="1155624" y="44877"/>
                            <a:ext cx="28003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21E4F" w:rsidRPr="00C21E4F" w:rsidRDefault="00C21E4F" w:rsidP="00C21E4F">
                              <w:pPr>
                                <w:ind w:left="-180" w:right="-160"/>
                                <w:jc w:val="center"/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</w:pP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1: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3</w:t>
                              </w: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7"/>
                        <wps:cNvSpPr txBox="1"/>
                        <wps:spPr>
                          <a:xfrm rot="16200000">
                            <a:off x="2311246" y="39267"/>
                            <a:ext cx="28003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21E4F" w:rsidRPr="00C21E4F" w:rsidRDefault="00C21E4F" w:rsidP="00C21E4F">
                              <w:pPr>
                                <w:ind w:left="-180" w:right="-160"/>
                                <w:jc w:val="center"/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: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3</w:t>
                              </w: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 rot="16200000">
                            <a:off x="3483697" y="44877"/>
                            <a:ext cx="28003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21E4F" w:rsidRPr="00C21E4F" w:rsidRDefault="00C21E4F" w:rsidP="00C21E4F">
                              <w:pPr>
                                <w:ind w:left="-180" w:right="-160"/>
                                <w:jc w:val="center"/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3</w:t>
                              </w: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: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3</w:t>
                              </w: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 rot="16200000">
                            <a:off x="-16828" y="16828"/>
                            <a:ext cx="28003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47394F" w:rsidRPr="00C21E4F" w:rsidRDefault="0047394F" w:rsidP="0047394F">
                              <w:pPr>
                                <w:ind w:left="-180" w:right="-160"/>
                                <w:jc w:val="center"/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</w:pP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: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3</w:t>
                              </w:r>
                              <w:r w:rsidRPr="00C21E4F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0" o:spid="_x0000_s1026" style="position:absolute;left:0;text-align:left;margin-left:120.5pt;margin-top:156.4pt;width:340.4pt;height:24.25pt;z-index:251781120" coordsize="43232,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1" o:spid="_x0000_s1027" type="#_x0000_t202" style="position:absolute;left:5610;top:448;width:2800;height:246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" fillcolor="white [3201]" stroked="f" strokeweight=".5pt">
                  <v:textbox>
                    <w:txbxContent>
                      <w:p w:rsidR="00C21E4F" w:rsidRPr="00C21E4F" w:rsidRDefault="00C21E4F" w:rsidP="00C21E4F">
                        <w:pPr>
                          <w:ind w:left="-180" w:right="-160"/>
                          <w:jc w:val="center"/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</w:pP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1:00</w:t>
                        </w:r>
                      </w:p>
                    </w:txbxContent>
                  </v:textbox>
                </v:shape>
                <v:shape id="Text Box 42" o:spid="_x0000_s1028" type="#_x0000_t202" style="position:absolute;left:17530;top:364;width:2356;height:246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" fillcolor="white [3201]" stroked="f" strokeweight=".5pt">
                  <v:textbox>
                    <w:txbxContent>
                      <w:p w:rsidR="00C21E4F" w:rsidRPr="00C21E4F" w:rsidRDefault="00C21E4F" w:rsidP="00C21E4F">
                        <w:pPr>
                          <w:ind w:left="-180" w:right="-160"/>
                          <w:jc w:val="center"/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</w:pP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2:00</w:t>
                        </w:r>
                      </w:p>
                    </w:txbxContent>
                  </v:textbox>
                </v:shape>
                <v:shape id="Text Box 43" o:spid="_x0000_s1029" type="#_x0000_t202" style="position:absolute;left:29086;top:364;width:2604;height:246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" fillcolor="white [3201]" stroked="f" strokeweight=".5pt">
                  <v:textbox>
                    <w:txbxContent>
                      <w:p w:rsidR="00C21E4F" w:rsidRPr="00C21E4F" w:rsidRDefault="00C21E4F" w:rsidP="00C21E4F">
                        <w:pPr>
                          <w:ind w:left="-180" w:right="-160"/>
                          <w:jc w:val="center"/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</w:pP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3:00</w:t>
                        </w:r>
                      </w:p>
                    </w:txbxContent>
                  </v:textbox>
                </v:shape>
                <v:shape id="Text Box 44" o:spid="_x0000_s1030" type="#_x0000_t202" style="position:absolute;left:40699;top:364;width:2604;height:246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" fillcolor="white [3201]" stroked="f" strokeweight=".5pt">
                  <v:textbox>
                    <w:txbxContent>
                      <w:p w:rsidR="00C21E4F" w:rsidRPr="00C21E4F" w:rsidRDefault="00C21E4F" w:rsidP="00C21E4F">
                        <w:pPr>
                          <w:ind w:left="-180" w:right="-160"/>
                          <w:jc w:val="center"/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4</w:t>
                        </w: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:00</w:t>
                        </w:r>
                      </w:p>
                    </w:txbxContent>
                  </v:textbox>
                </v:shape>
                <v:shape id="Text Box 45" o:spid="_x0000_s1031" type="#_x0000_t202" style="position:absolute;left:11556;top:448;width:2800;height:246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" fillcolor="white [3201]" stroked="f" strokeweight=".5pt">
                  <v:textbox>
                    <w:txbxContent>
                      <w:p w:rsidR="00C21E4F" w:rsidRPr="00C21E4F" w:rsidRDefault="00C21E4F" w:rsidP="00C21E4F">
                        <w:pPr>
                          <w:ind w:left="-180" w:right="-160"/>
                          <w:jc w:val="center"/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</w:pP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1:</w:t>
                        </w:r>
                        <w:r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3</w:t>
                        </w: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shape>
                <v:shape id="Text Box 47" o:spid="_x0000_s1032" type="#_x0000_t202" style="position:absolute;left:23112;top:392;width:2800;height:246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" fillcolor="white [3201]" stroked="f" strokeweight=".5pt">
                  <v:textbox>
                    <w:txbxContent>
                      <w:p w:rsidR="00C21E4F" w:rsidRPr="00C21E4F" w:rsidRDefault="00C21E4F" w:rsidP="00C21E4F">
                        <w:pPr>
                          <w:ind w:left="-180" w:right="-160"/>
                          <w:jc w:val="center"/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2</w:t>
                        </w: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3</w:t>
                        </w: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shape>
                <v:shape id="Text Box 48" o:spid="_x0000_s1033" type="#_x0000_t202" style="position:absolute;left:34837;top:448;width:2800;height:246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" fillcolor="white [3201]" stroked="f" strokeweight=".5pt">
                  <v:textbox>
                    <w:txbxContent>
                      <w:p w:rsidR="00C21E4F" w:rsidRPr="00C21E4F" w:rsidRDefault="00C21E4F" w:rsidP="00C21E4F">
                        <w:pPr>
                          <w:ind w:left="-180" w:right="-160"/>
                          <w:jc w:val="center"/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3</w:t>
                        </w: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3</w:t>
                        </w: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shape>
                <v:shape id="Text Box 49" o:spid="_x0000_s1034" type="#_x0000_t202" style="position:absolute;left:-168;top:168;width:2800;height:246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" fillcolor="white [3201]" stroked="f" strokeweight=".5pt">
                  <v:textbox>
                    <w:txbxContent>
                      <w:p w:rsidR="0047394F" w:rsidRPr="00C21E4F" w:rsidRDefault="0047394F" w:rsidP="0047394F">
                        <w:pPr>
                          <w:ind w:left="-180" w:right="-160"/>
                          <w:jc w:val="center"/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</w:pP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2</w:t>
                        </w: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3</w:t>
                        </w:r>
                        <w:r w:rsidRPr="00C21E4F">
                          <w:rPr>
                            <w:rFonts w:asciiTheme="minorHAnsi" w:hAnsiTheme="minorHAnsi" w:cstheme="minorHAnsi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21E4F">
        <w:rPr>
          <w:noProof/>
        </w:rPr>
        <w:drawing>
          <wp:inline distT="0" distB="0" distL="0" distR="0" wp14:anchorId="7E2AC6F6" wp14:editId="6FA720A9">
            <wp:extent cx="6724650" cy="21761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42579" cy="218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09D" w:rsidRDefault="008F109D" w:rsidP="00766B75">
      <w:pPr>
        <w:ind w:right="-1530"/>
        <w:rPr>
          <w:rFonts w:ascii="Arial" w:hAnsi="Arial" w:cs="Arial"/>
          <w:b/>
          <w:sz w:val="16"/>
          <w:szCs w:val="16"/>
        </w:rPr>
      </w:pPr>
    </w:p>
    <w:p w:rsidR="008F109D" w:rsidRDefault="008F109D" w:rsidP="00766B75">
      <w:pPr>
        <w:ind w:right="-1530"/>
        <w:rPr>
          <w:rFonts w:ascii="Arial" w:hAnsi="Arial" w:cs="Arial"/>
          <w:b/>
          <w:sz w:val="16"/>
          <w:szCs w:val="16"/>
        </w:rPr>
      </w:pPr>
    </w:p>
    <w:p w:rsidR="008F109D" w:rsidRDefault="00093067" w:rsidP="00093067">
      <w:pPr>
        <w:ind w:left="-1260" w:right="-153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noProof/>
        </w:rPr>
        <w:t xml:space="preserve">This plot should generate a </w:t>
      </w:r>
      <w:r w:rsidRPr="00334FEC">
        <w:rPr>
          <w:rFonts w:ascii="Arial" w:hAnsi="Arial" w:cs="Arial"/>
          <w:b/>
          <w:noProof/>
          <w:u w:val="single"/>
        </w:rPr>
        <w:t>cosine wave</w:t>
      </w:r>
      <w:r w:rsidR="0051690B">
        <w:rPr>
          <w:rFonts w:ascii="Arial" w:hAnsi="Arial" w:cs="Arial"/>
          <w:noProof/>
        </w:rPr>
        <w:t xml:space="preserve"> graph</w:t>
      </w:r>
      <w:r>
        <w:rPr>
          <w:rFonts w:ascii="Arial" w:hAnsi="Arial" w:cs="Arial"/>
          <w:noProof/>
        </w:rPr>
        <w:t xml:space="preserve"> (see the animation on Matt’s Math Labs).</w:t>
      </w:r>
      <w:r w:rsidR="0051690B">
        <w:rPr>
          <w:rFonts w:ascii="Arial" w:hAnsi="Arial" w:cs="Arial"/>
          <w:noProof/>
        </w:rPr>
        <w:t xml:space="preserve">  </w:t>
      </w:r>
      <w:r w:rsidR="00334FEC">
        <w:rPr>
          <w:rFonts w:ascii="Arial" w:hAnsi="Arial" w:cs="Arial"/>
          <w:noProof/>
        </w:rPr>
        <w:t xml:space="preserve">Hopefully, this </w:t>
      </w:r>
      <w:r w:rsidR="0051690B">
        <w:rPr>
          <w:rFonts w:ascii="Arial" w:hAnsi="Arial" w:cs="Arial"/>
          <w:noProof/>
        </w:rPr>
        <w:t>should make you ask, “How do functions that represent ratios of triangles generate smooth waves?”</w:t>
      </w:r>
    </w:p>
    <w:p w:rsidR="008F109D" w:rsidRDefault="008F109D" w:rsidP="00766B75">
      <w:pPr>
        <w:ind w:right="-153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137160</wp:posOffset>
            </wp:positionV>
            <wp:extent cx="2124075" cy="1992630"/>
            <wp:effectExtent l="19050" t="0" r="9525" b="0"/>
            <wp:wrapSquare wrapText="bothSides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109D" w:rsidRPr="00766B75" w:rsidRDefault="008F109D" w:rsidP="00766B75">
      <w:pPr>
        <w:ind w:right="-1530"/>
        <w:rPr>
          <w:rFonts w:ascii="Arial" w:hAnsi="Arial" w:cs="Arial"/>
          <w:b/>
          <w:sz w:val="16"/>
          <w:szCs w:val="16"/>
        </w:rPr>
      </w:pPr>
    </w:p>
    <w:p w:rsidR="00801344" w:rsidRPr="00766B75" w:rsidRDefault="00801344" w:rsidP="00824BE4">
      <w:pPr>
        <w:spacing w:line="276" w:lineRule="auto"/>
        <w:ind w:left="2700" w:right="-90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t xml:space="preserve">How Right Triangles create a WAVE: </w:t>
      </w:r>
      <w:r>
        <w:rPr>
          <w:rFonts w:ascii="Arial" w:hAnsi="Arial" w:cs="Arial"/>
          <w:noProof/>
        </w:rPr>
        <w:t xml:space="preserve">First consider a </w:t>
      </w:r>
      <w:r w:rsidR="00766B75">
        <w:rPr>
          <w:rFonts w:ascii="Arial" w:hAnsi="Arial" w:cs="Arial"/>
          <w:noProof/>
        </w:rPr>
        <w:t xml:space="preserve">right </w:t>
      </w:r>
      <w:r>
        <w:rPr>
          <w:rFonts w:ascii="Arial" w:hAnsi="Arial" w:cs="Arial"/>
          <w:noProof/>
        </w:rPr>
        <w:t>triangle drawn inside of a unit circle</w:t>
      </w:r>
      <w:r w:rsidR="00766B75">
        <w:rPr>
          <w:rFonts w:ascii="Arial" w:hAnsi="Arial" w:cs="Arial"/>
          <w:noProof/>
        </w:rPr>
        <w:t xml:space="preserve"> like the one shown at the right</w:t>
      </w:r>
      <w:r>
        <w:rPr>
          <w:rFonts w:ascii="Arial" w:hAnsi="Arial" w:cs="Arial"/>
          <w:noProof/>
        </w:rPr>
        <w:t>. Determin</w:t>
      </w:r>
      <w:r w:rsidR="000F5DD5">
        <w:rPr>
          <w:rFonts w:ascii="Arial" w:hAnsi="Arial" w:cs="Arial"/>
          <w:noProof/>
        </w:rPr>
        <w:t>e</w:t>
      </w:r>
      <w:r>
        <w:rPr>
          <w:rFonts w:ascii="Arial" w:hAnsi="Arial" w:cs="Arial"/>
          <w:noProof/>
        </w:rPr>
        <w:t xml:space="preserve"> the value of </w:t>
      </w:r>
      <w:r w:rsidR="000F5DD5">
        <w:rPr>
          <w:rFonts w:ascii="Arial" w:hAnsi="Arial" w:cs="Arial"/>
          <w:noProof/>
        </w:rPr>
        <w:t xml:space="preserve"> </w:t>
      </w:r>
      <m:oMath>
        <m:r>
          <w:rPr>
            <w:rFonts w:ascii="Cambria Math" w:hAnsi="Cambria Math" w:cs="Arial"/>
            <w:noProof/>
          </w:rPr>
          <m:t>sin</m:t>
        </m:r>
        <m:d>
          <m:dPr>
            <m:ctrlPr>
              <w:rPr>
                <w:rFonts w:ascii="Cambria Math" w:hAnsi="Cambria Math" w:cs="Arial"/>
                <w:i/>
                <w:noProof/>
              </w:rPr>
            </m:ctrlPr>
          </m:dPr>
          <m:e>
            <m:r>
              <w:rPr>
                <w:rFonts w:ascii="Cambria Math" w:hAnsi="Cambria Math" w:cs="Arial"/>
                <w:noProof/>
              </w:rPr>
              <m:t>A</m:t>
            </m:r>
          </m:e>
        </m:d>
      </m:oMath>
      <w:r w:rsidR="000F5DD5">
        <w:rPr>
          <w:rFonts w:ascii="Arial" w:hAnsi="Arial" w:cs="Arial"/>
          <w:noProof/>
        </w:rPr>
        <w:t xml:space="preserve">.  Try the example at the right find </w:t>
      </w:r>
      <m:oMath>
        <m:r>
          <w:rPr>
            <w:rFonts w:ascii="Cambria Math" w:hAnsi="Cambria Math" w:cs="Arial"/>
            <w:noProof/>
          </w:rPr>
          <m:t>sin</m:t>
        </m:r>
        <m:d>
          <m:dPr>
            <m:ctrlPr>
              <w:rPr>
                <w:rFonts w:ascii="Cambria Math" w:hAnsi="Cambria Math" w:cs="Arial"/>
                <w:i/>
                <w:noProof/>
              </w:rPr>
            </m:ctrlPr>
          </m:dPr>
          <m:e>
            <m:r>
              <w:rPr>
                <w:rFonts w:ascii="Cambria Math" w:hAnsi="Cambria Math" w:cs="Arial"/>
                <w:noProof/>
              </w:rPr>
              <m:t>55°</m:t>
            </m:r>
          </m:e>
        </m:d>
      </m:oMath>
      <w:r w:rsidR="000F5DD5">
        <w:rPr>
          <w:rFonts w:ascii="Arial" w:hAnsi="Arial" w:cs="Arial"/>
          <w:noProof/>
        </w:rPr>
        <w:t xml:space="preserve"> which is approximately the same as finding   </w:t>
      </w:r>
      <m:oMath>
        <m:r>
          <w:rPr>
            <w:rFonts w:ascii="Cambria Math" w:hAnsi="Cambria Math" w:cs="Arial"/>
            <w:noProof/>
          </w:rPr>
          <m:t>sin</m:t>
        </m:r>
        <m:d>
          <m:dPr>
            <m:ctrlPr>
              <w:rPr>
                <w:rFonts w:ascii="Cambria Math" w:hAnsi="Cambria Math" w:cs="Arial"/>
                <w:i/>
                <w:noProof/>
              </w:rPr>
            </m:ctrlPr>
          </m:dPr>
          <m:e>
            <m:r>
              <w:rPr>
                <w:rFonts w:ascii="Cambria Math" w:hAnsi="Cambria Math" w:cs="Arial"/>
                <w:noProof/>
              </w:rPr>
              <m:t>0.96 rads</m:t>
            </m:r>
          </m:e>
        </m:d>
      </m:oMath>
      <w:r w:rsidR="00766B75">
        <w:rPr>
          <w:rFonts w:ascii="Arial" w:hAnsi="Arial" w:cs="Arial"/>
          <w:noProof/>
        </w:rPr>
        <w:t>.</w:t>
      </w:r>
    </w:p>
    <w:p w:rsidR="00766B75" w:rsidRDefault="00766B75" w:rsidP="00766B75">
      <w:pPr>
        <w:tabs>
          <w:tab w:val="center" w:pos="2580"/>
        </w:tabs>
        <w:spacing w:line="276" w:lineRule="auto"/>
        <w:ind w:right="360"/>
        <w:rPr>
          <w:noProof/>
        </w:rPr>
      </w:pPr>
    </w:p>
    <w:p w:rsidR="00766B75" w:rsidRDefault="00766B75" w:rsidP="00766B75">
      <w:pPr>
        <w:tabs>
          <w:tab w:val="center" w:pos="2580"/>
        </w:tabs>
        <w:spacing w:line="276" w:lineRule="auto"/>
        <w:ind w:right="360"/>
        <w:rPr>
          <w:noProof/>
        </w:rPr>
      </w:pPr>
    </w:p>
    <w:p w:rsidR="00766B75" w:rsidRDefault="00766B75" w:rsidP="00766B75">
      <w:pPr>
        <w:tabs>
          <w:tab w:val="center" w:pos="2580"/>
        </w:tabs>
        <w:spacing w:line="276" w:lineRule="auto"/>
        <w:ind w:right="360"/>
        <w:rPr>
          <w:noProof/>
        </w:rPr>
      </w:pPr>
    </w:p>
    <w:p w:rsidR="00766B75" w:rsidRDefault="00766B75" w:rsidP="00766B75">
      <w:pPr>
        <w:tabs>
          <w:tab w:val="center" w:pos="2580"/>
        </w:tabs>
        <w:spacing w:line="276" w:lineRule="auto"/>
        <w:ind w:right="360"/>
        <w:rPr>
          <w:noProof/>
        </w:rPr>
      </w:pPr>
    </w:p>
    <w:p w:rsidR="00766B75" w:rsidRDefault="00766B75" w:rsidP="00766B75">
      <w:pPr>
        <w:tabs>
          <w:tab w:val="center" w:pos="2580"/>
        </w:tabs>
        <w:spacing w:line="276" w:lineRule="auto"/>
        <w:ind w:right="360"/>
        <w:rPr>
          <w:noProof/>
        </w:rPr>
      </w:pPr>
    </w:p>
    <w:p w:rsidR="00766B75" w:rsidRDefault="00766B75" w:rsidP="00766B75">
      <w:pPr>
        <w:tabs>
          <w:tab w:val="center" w:pos="2580"/>
        </w:tabs>
        <w:spacing w:line="276" w:lineRule="auto"/>
        <w:ind w:right="360"/>
        <w:rPr>
          <w:noProof/>
        </w:rPr>
      </w:pPr>
    </w:p>
    <w:p w:rsidR="00986D17" w:rsidRDefault="00824BE4" w:rsidP="00766B75">
      <w:pPr>
        <w:tabs>
          <w:tab w:val="center" w:pos="2580"/>
        </w:tabs>
        <w:spacing w:line="276" w:lineRule="auto"/>
        <w:ind w:right="-1080"/>
        <w:rPr>
          <w:noProof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97155</wp:posOffset>
            </wp:positionV>
            <wp:extent cx="3305175" cy="1733550"/>
            <wp:effectExtent l="0" t="0" r="9525" b="0"/>
            <wp:wrapSquare wrapText="bothSides"/>
            <wp:docPr id="650" name="Picture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4BE4" w:rsidRDefault="00824BE4" w:rsidP="00766B75">
      <w:pPr>
        <w:spacing w:line="276" w:lineRule="auto"/>
        <w:ind w:left="-990" w:right="-900"/>
        <w:rPr>
          <w:rFonts w:ascii="Arial" w:hAnsi="Arial" w:cs="Arial"/>
        </w:rPr>
      </w:pPr>
    </w:p>
    <w:p w:rsidR="00766B75" w:rsidRPr="00766B75" w:rsidRDefault="00766B75" w:rsidP="00766B75">
      <w:pPr>
        <w:spacing w:line="276" w:lineRule="auto"/>
        <w:ind w:left="-990" w:right="-900"/>
        <w:rPr>
          <w:rFonts w:ascii="Arial" w:hAnsi="Arial" w:cs="Arial"/>
        </w:rPr>
      </w:pPr>
      <w:r>
        <w:rPr>
          <w:rFonts w:ascii="Arial" w:hAnsi="Arial" w:cs="Arial"/>
        </w:rPr>
        <w:t xml:space="preserve">Then, if we plot each of point where x is the measure of the angle of the unit circle in radians and y is </w:t>
      </w:r>
      <w:r>
        <w:rPr>
          <w:rFonts w:ascii="Arial" w:hAnsi="Arial" w:cs="Arial"/>
          <w:noProof/>
        </w:rPr>
        <w:t xml:space="preserve">value of  </w:t>
      </w:r>
      <m:oMath>
        <m:r>
          <w:rPr>
            <w:rFonts w:ascii="Cambria Math" w:hAnsi="Cambria Math" w:cs="Arial"/>
            <w:noProof/>
          </w:rPr>
          <m:t>sin</m:t>
        </m:r>
        <m:d>
          <m:dPr>
            <m:ctrlPr>
              <w:rPr>
                <w:rFonts w:ascii="Cambria Math" w:hAnsi="Cambria Math" w:cs="Arial"/>
                <w:i/>
                <w:noProof/>
              </w:rPr>
            </m:ctrlPr>
          </m:dPr>
          <m:e>
            <m:r>
              <w:rPr>
                <w:rFonts w:ascii="Cambria Math" w:hAnsi="Cambria Math" w:cs="Arial"/>
                <w:noProof/>
              </w:rPr>
              <m:t>A</m:t>
            </m:r>
          </m:e>
        </m:d>
      </m:oMath>
      <w:r>
        <w:rPr>
          <w:rFonts w:ascii="Arial" w:hAnsi="Arial" w:cs="Arial"/>
          <w:noProof/>
        </w:rPr>
        <w:t xml:space="preserve"> which is essentially the height of the right triangle for the given angle.  The resulting locus of points generates a  Sine Wave.</w:t>
      </w:r>
      <w:r w:rsidR="00334FEC">
        <w:rPr>
          <w:rFonts w:ascii="Arial" w:hAnsi="Arial" w:cs="Arial"/>
          <w:noProof/>
        </w:rPr>
        <w:t xml:space="preserve"> The diagram below </w:t>
      </w:r>
      <w:r w:rsidR="00986D17">
        <w:rPr>
          <w:rFonts w:ascii="Arial" w:hAnsi="Arial" w:cs="Arial"/>
          <w:noProof/>
        </w:rPr>
        <w:t xml:space="preserve">shows several </w:t>
      </w:r>
      <w:r w:rsidR="00334FEC">
        <w:rPr>
          <w:rFonts w:ascii="Arial" w:hAnsi="Arial" w:cs="Arial"/>
          <w:noProof/>
        </w:rPr>
        <w:t xml:space="preserve"> more </w:t>
      </w:r>
      <w:r w:rsidR="00986D17">
        <w:rPr>
          <w:rFonts w:ascii="Arial" w:hAnsi="Arial" w:cs="Arial"/>
          <w:noProof/>
        </w:rPr>
        <w:t xml:space="preserve">right triangles </w:t>
      </w:r>
      <w:r w:rsidR="00334FEC">
        <w:rPr>
          <w:rFonts w:ascii="Arial" w:hAnsi="Arial" w:cs="Arial"/>
          <w:noProof/>
        </w:rPr>
        <w:t>that map</w:t>
      </w:r>
      <w:r w:rsidR="00986D17">
        <w:rPr>
          <w:rFonts w:ascii="Arial" w:hAnsi="Arial" w:cs="Arial"/>
          <w:noProof/>
        </w:rPr>
        <w:t xml:space="preserve"> out </w:t>
      </w:r>
      <w:r w:rsidR="00334FEC">
        <w:rPr>
          <w:rFonts w:ascii="Arial" w:hAnsi="Arial" w:cs="Arial"/>
          <w:noProof/>
        </w:rPr>
        <w:t xml:space="preserve">more of the </w:t>
      </w:r>
      <w:r w:rsidR="00986D17">
        <w:rPr>
          <w:rFonts w:ascii="Arial" w:hAnsi="Arial" w:cs="Arial"/>
          <w:noProof/>
        </w:rPr>
        <w:t>sine wave.</w:t>
      </w:r>
    </w:p>
    <w:p w:rsidR="00766B75" w:rsidRDefault="00766B75" w:rsidP="00766B75">
      <w:pPr>
        <w:spacing w:line="276" w:lineRule="auto"/>
        <w:ind w:left="-630" w:right="360"/>
        <w:rPr>
          <w:rFonts w:ascii="Arial" w:hAnsi="Arial" w:cs="Arial"/>
          <w:b/>
        </w:rPr>
      </w:pPr>
    </w:p>
    <w:p w:rsidR="00766B75" w:rsidRDefault="0035482D" w:rsidP="00766B75">
      <w:pPr>
        <w:spacing w:line="276" w:lineRule="auto"/>
        <w:ind w:left="-630" w:right="36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83820</wp:posOffset>
            </wp:positionV>
            <wp:extent cx="6838950" cy="2171700"/>
            <wp:effectExtent l="19050" t="0" r="0" b="0"/>
            <wp:wrapNone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1344" w:rsidRPr="007D1F1E" w:rsidRDefault="00801344" w:rsidP="00801344">
      <w:pPr>
        <w:ind w:right="-1530"/>
        <w:rPr>
          <w:rFonts w:ascii="Arial" w:hAnsi="Arial" w:cs="Arial"/>
          <w:b/>
          <w:sz w:val="16"/>
          <w:szCs w:val="16"/>
        </w:rPr>
      </w:pPr>
      <w:r w:rsidRPr="007D1F1E">
        <w:rPr>
          <w:rFonts w:ascii="Arial" w:hAnsi="Arial" w:cs="Arial"/>
          <w:b/>
          <w:sz w:val="16"/>
          <w:szCs w:val="16"/>
        </w:rPr>
        <w:t xml:space="preserve"> </w:t>
      </w:r>
    </w:p>
    <w:p w:rsidR="00801344" w:rsidRDefault="00801344" w:rsidP="00801344">
      <w:pPr>
        <w:pStyle w:val="List"/>
        <w:ind w:left="-720" w:firstLine="0"/>
      </w:pPr>
    </w:p>
    <w:p w:rsidR="00801344" w:rsidRDefault="00801344" w:rsidP="00801344">
      <w:pPr>
        <w:pStyle w:val="List"/>
        <w:ind w:left="-720" w:firstLine="0"/>
      </w:pPr>
    </w:p>
    <w:p w:rsidR="0035482D" w:rsidRDefault="0035482D" w:rsidP="00801344">
      <w:pPr>
        <w:pStyle w:val="List"/>
        <w:ind w:left="-720" w:firstLine="0"/>
      </w:pPr>
    </w:p>
    <w:p w:rsidR="0035482D" w:rsidRDefault="0035482D" w:rsidP="00801344">
      <w:pPr>
        <w:pStyle w:val="List"/>
        <w:ind w:left="-720" w:firstLine="0"/>
      </w:pPr>
    </w:p>
    <w:p w:rsidR="00801344" w:rsidRDefault="00801344" w:rsidP="00801344">
      <w:pPr>
        <w:pStyle w:val="List"/>
        <w:ind w:left="-720" w:firstLine="0"/>
      </w:pPr>
    </w:p>
    <w:p w:rsidR="00801344" w:rsidRDefault="00801344" w:rsidP="007E5C0D">
      <w:pPr>
        <w:pStyle w:val="List"/>
        <w:ind w:left="-720" w:firstLine="0"/>
      </w:pPr>
    </w:p>
    <w:p w:rsidR="00790E73" w:rsidRDefault="00790E73" w:rsidP="007E5C0D">
      <w:pPr>
        <w:pStyle w:val="List"/>
        <w:ind w:left="-720" w:firstLine="0"/>
      </w:pPr>
    </w:p>
    <w:p w:rsidR="00790E73" w:rsidRDefault="00790E73" w:rsidP="007E5C0D">
      <w:pPr>
        <w:pStyle w:val="List"/>
        <w:ind w:left="-720" w:firstLine="0"/>
      </w:pPr>
    </w:p>
    <w:p w:rsidR="00790E73" w:rsidRPr="00EB64B9" w:rsidRDefault="00790E73" w:rsidP="00EB64B9">
      <w:pPr>
        <w:pStyle w:val="List"/>
        <w:ind w:left="0" w:firstLine="0"/>
      </w:pPr>
    </w:p>
    <w:p w:rsidR="0047300D" w:rsidRDefault="0047300D" w:rsidP="00185022">
      <w:pPr>
        <w:ind w:left="360" w:right="-1440"/>
        <w:rPr>
          <w:rFonts w:ascii="Cooper Black" w:hAnsi="Cooper Black"/>
          <w:szCs w:val="24"/>
        </w:rPr>
      </w:pPr>
    </w:p>
    <w:p w:rsidR="0035482D" w:rsidRPr="00185022" w:rsidRDefault="0025348C" w:rsidP="00185022">
      <w:pPr>
        <w:ind w:left="360" w:right="-1440"/>
        <w:rPr>
          <w:rFonts w:ascii="Cooper Black" w:hAnsi="Cooper Black"/>
          <w:szCs w:val="24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B46D3AB" wp14:editId="77332F58">
                <wp:simplePos x="0" y="0"/>
                <wp:positionH relativeFrom="page">
                  <wp:align>right</wp:align>
                </wp:positionH>
                <wp:positionV relativeFrom="paragraph">
                  <wp:posOffset>732250</wp:posOffset>
                </wp:positionV>
                <wp:extent cx="638175" cy="295275"/>
                <wp:effectExtent l="0" t="0" r="0" b="9525"/>
                <wp:wrapNone/>
                <wp:docPr id="52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p.23</w:t>
                            </w:r>
                          </w:p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6D3AB" id="Text Box 2569" o:spid="_x0000_s1035" type="#_x0000_t202" style="position:absolute;left:0;text-align:left;margin-left:-.95pt;margin-top:57.65pt;width:50.25pt;height:23.25pt;z-index:251785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Mp0uQIAAMM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" filled="f" stroked="f">
                <v:textbox>
                  <w:txbxContent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p.2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3</w:t>
                      </w:r>
                    </w:p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76FC822" wp14:editId="265DAAAD">
                <wp:simplePos x="0" y="0"/>
                <wp:positionH relativeFrom="margin">
                  <wp:align>center</wp:align>
                </wp:positionH>
                <wp:positionV relativeFrom="paragraph">
                  <wp:posOffset>726691</wp:posOffset>
                </wp:positionV>
                <wp:extent cx="1752600" cy="295275"/>
                <wp:effectExtent l="0" t="0" r="0" b="9525"/>
                <wp:wrapNone/>
                <wp:docPr id="46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25B1" w:rsidRDefault="002E25B1" w:rsidP="002E25B1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2-2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)</w:t>
                            </w:r>
                            <w:r w:rsidR="00BA597D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 xml:space="preserve">  ©</w:t>
                            </w:r>
                            <w:proofErr w:type="gramEnd"/>
                          </w:p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FC822" id="Text Box 2570" o:spid="_x0000_s1036" type="#_x0000_t202" style="position:absolute;left:0;text-align:left;margin-left:0;margin-top:57.2pt;width:138pt;height:23.25pt;z-index:251783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" filled="f" stroked="f">
                <v:textbox>
                  <w:txbxContent>
                    <w:p w:rsidR="002E25B1" w:rsidRDefault="002E25B1" w:rsidP="002E25B1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2-2</w:t>
                      </w:r>
                      <w:proofErr w:type="gramStart"/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)</w:t>
                      </w:r>
                      <w:r w:rsidR="00BA597D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 xml:space="preserve">  </w:t>
                      </w:r>
                      <w:r w:rsidR="00BA597D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©</w:t>
                      </w:r>
                      <w:proofErr w:type="gramEnd"/>
                    </w:p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1344" w:rsidRDefault="0035482D" w:rsidP="00290A93">
      <w:pPr>
        <w:pStyle w:val="List"/>
        <w:ind w:left="-630"/>
      </w:pPr>
      <w:r>
        <w:lastRenderedPageBreak/>
        <w:t>A Sine Wave is commonly described by 4 components.</w:t>
      </w:r>
    </w:p>
    <w:tbl>
      <w:tblPr>
        <w:tblStyle w:val="TableGrid"/>
        <w:tblW w:w="10368" w:type="dxa"/>
        <w:tblInd w:w="-72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8"/>
        <w:gridCol w:w="5220"/>
      </w:tblGrid>
      <w:tr w:rsidR="00CA221F" w:rsidTr="002442DA">
        <w:tc>
          <w:tcPr>
            <w:tcW w:w="5148" w:type="dxa"/>
            <w:shd w:val="pct20" w:color="auto" w:fill="auto"/>
          </w:tcPr>
          <w:p w:rsidR="00CA221F" w:rsidRPr="008A696E" w:rsidRDefault="008A696E" w:rsidP="007E5C0D">
            <w:pPr>
              <w:pStyle w:val="List"/>
              <w:ind w:left="0" w:firstLine="0"/>
              <w:rPr>
                <w:b/>
                <w:color w:val="000000" w:themeColor="text1"/>
                <w:sz w:val="24"/>
                <w:szCs w:val="24"/>
              </w:rPr>
            </w:pPr>
            <w:r w:rsidRPr="008A696E">
              <w:rPr>
                <w:b/>
                <w:color w:val="000000" w:themeColor="text1"/>
                <w:sz w:val="24"/>
                <w:szCs w:val="24"/>
              </w:rPr>
              <w:t>Parts of a Sine Wave</w:t>
            </w:r>
          </w:p>
        </w:tc>
        <w:tc>
          <w:tcPr>
            <w:tcW w:w="5220" w:type="dxa"/>
            <w:shd w:val="pct20" w:color="auto" w:fill="auto"/>
          </w:tcPr>
          <w:p w:rsidR="00CA221F" w:rsidRPr="008A696E" w:rsidRDefault="008A696E" w:rsidP="007E5C0D">
            <w:pPr>
              <w:pStyle w:val="List"/>
              <w:ind w:left="0" w:firstLine="0"/>
              <w:rPr>
                <w:b/>
                <w:color w:val="000000" w:themeColor="text1"/>
                <w:sz w:val="24"/>
                <w:szCs w:val="24"/>
              </w:rPr>
            </w:pPr>
            <w:r w:rsidRPr="008A696E">
              <w:rPr>
                <w:b/>
                <w:color w:val="000000" w:themeColor="text1"/>
                <w:sz w:val="24"/>
                <w:szCs w:val="24"/>
              </w:rPr>
              <w:t>Visual</w:t>
            </w:r>
          </w:p>
        </w:tc>
      </w:tr>
      <w:tr w:rsidR="00CA221F" w:rsidTr="002442DA">
        <w:tc>
          <w:tcPr>
            <w:tcW w:w="5148" w:type="dxa"/>
          </w:tcPr>
          <w:p w:rsidR="00DC19C4" w:rsidRPr="00DC19C4" w:rsidRDefault="00DC19C4" w:rsidP="004C2A3F">
            <w:pPr>
              <w:pStyle w:val="List"/>
              <w:ind w:left="990" w:hanging="1080"/>
              <w:rPr>
                <w:b/>
                <w:color w:val="FF0000"/>
                <w:sz w:val="16"/>
                <w:szCs w:val="16"/>
              </w:rPr>
            </w:pPr>
            <w:r w:rsidRPr="00DC19C4">
              <w:rPr>
                <w:b/>
                <w:color w:val="FF0000"/>
                <w:sz w:val="16"/>
                <w:szCs w:val="16"/>
              </w:rPr>
              <w:t xml:space="preserve"> </w:t>
            </w:r>
          </w:p>
          <w:p w:rsidR="00CA221F" w:rsidRDefault="00CA221F" w:rsidP="004C2A3F">
            <w:pPr>
              <w:pStyle w:val="List"/>
              <w:ind w:left="990" w:hanging="1080"/>
              <w:rPr>
                <w:b/>
                <w:color w:val="000000" w:themeColor="text1"/>
              </w:rPr>
            </w:pPr>
            <w:r w:rsidRPr="004C2A3F">
              <w:rPr>
                <w:b/>
                <w:color w:val="FF0000"/>
                <w:sz w:val="22"/>
                <w:szCs w:val="22"/>
              </w:rPr>
              <w:t>Amplitude:</w:t>
            </w:r>
            <w:r>
              <w:rPr>
                <w:b/>
                <w:color w:val="000000" w:themeColor="text1"/>
              </w:rPr>
              <w:t xml:space="preserve"> The amplitude of a wave is the distance from the midline to highest point of the wave.  (half of the vertical displacement.</w:t>
            </w:r>
          </w:p>
          <w:p w:rsidR="00CA221F" w:rsidRDefault="00CA221F" w:rsidP="00CA221F">
            <w:pPr>
              <w:pStyle w:val="List"/>
              <w:ind w:left="990" w:hanging="990"/>
              <w:rPr>
                <w:b/>
                <w:color w:val="000000" w:themeColor="text1"/>
              </w:rPr>
            </w:pPr>
          </w:p>
          <w:p w:rsidR="00CA221F" w:rsidRDefault="00CA221F" w:rsidP="00CA221F">
            <w:pPr>
              <w:pStyle w:val="List"/>
              <w:ind w:left="990" w:hanging="990"/>
              <w:rPr>
                <w:color w:val="000000" w:themeColor="text1"/>
              </w:rPr>
            </w:pPr>
          </w:p>
          <w:p w:rsidR="00CA221F" w:rsidRDefault="00CA221F" w:rsidP="00CA221F">
            <w:pPr>
              <w:pStyle w:val="List"/>
              <w:ind w:left="990" w:hanging="990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22"/>
                  <w:szCs w:val="22"/>
                </w:rPr>
                <m:t>Amplitude</m:t>
              </m:r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(Highest Y  - Lowest Y)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den>
              </m:f>
            </m:oMath>
          </w:p>
          <w:p w:rsidR="008A696E" w:rsidRDefault="008A696E" w:rsidP="00CA221F">
            <w:pPr>
              <w:pStyle w:val="List"/>
              <w:ind w:left="990" w:hanging="990"/>
              <w:rPr>
                <w:color w:val="000000" w:themeColor="text1"/>
              </w:rPr>
            </w:pPr>
          </w:p>
          <w:p w:rsidR="008A696E" w:rsidRPr="00CA221F" w:rsidRDefault="008A696E" w:rsidP="00DC19C4">
            <w:pPr>
              <w:pStyle w:val="List"/>
              <w:ind w:left="0" w:firstLine="0"/>
              <w:rPr>
                <w:color w:val="000000" w:themeColor="text1"/>
              </w:rPr>
            </w:pPr>
          </w:p>
        </w:tc>
        <w:tc>
          <w:tcPr>
            <w:tcW w:w="5220" w:type="dxa"/>
            <w:vAlign w:val="center"/>
          </w:tcPr>
          <w:p w:rsidR="00CA221F" w:rsidRDefault="00CA221F" w:rsidP="00DC19C4">
            <w:pPr>
              <w:pStyle w:val="List"/>
              <w:ind w:left="0" w:firstLine="0"/>
            </w:pPr>
            <w:r>
              <w:rPr>
                <w:noProof/>
              </w:rPr>
              <w:drawing>
                <wp:inline distT="0" distB="0" distL="0" distR="0">
                  <wp:extent cx="2486025" cy="1304925"/>
                  <wp:effectExtent l="19050" t="0" r="9525" b="0"/>
                  <wp:docPr id="662" name="Picture 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21F" w:rsidTr="002442DA">
        <w:tc>
          <w:tcPr>
            <w:tcW w:w="5148" w:type="dxa"/>
          </w:tcPr>
          <w:p w:rsidR="008A696E" w:rsidRPr="00DC19C4" w:rsidRDefault="00DC19C4" w:rsidP="00CA221F">
            <w:pPr>
              <w:pStyle w:val="List"/>
              <w:ind w:left="720" w:hanging="720"/>
              <w:rPr>
                <w:b/>
                <w:color w:val="0070C0"/>
                <w:sz w:val="16"/>
                <w:szCs w:val="16"/>
              </w:rPr>
            </w:pPr>
            <w:r w:rsidRPr="00DC19C4">
              <w:rPr>
                <w:b/>
                <w:color w:val="0070C0"/>
                <w:sz w:val="16"/>
                <w:szCs w:val="16"/>
              </w:rPr>
              <w:t xml:space="preserve"> </w:t>
            </w:r>
          </w:p>
          <w:p w:rsidR="00CA221F" w:rsidRDefault="00CA221F" w:rsidP="004C2A3F">
            <w:pPr>
              <w:pStyle w:val="List"/>
              <w:ind w:left="720" w:hanging="810"/>
              <w:rPr>
                <w:b/>
                <w:color w:val="000000" w:themeColor="text1"/>
              </w:rPr>
            </w:pPr>
            <w:r w:rsidRPr="004C2A3F">
              <w:rPr>
                <w:b/>
                <w:color w:val="0070C0"/>
                <w:sz w:val="24"/>
                <w:szCs w:val="24"/>
              </w:rPr>
              <w:t>Period:</w:t>
            </w:r>
            <w:r>
              <w:rPr>
                <w:b/>
                <w:color w:val="000000" w:themeColor="text1"/>
              </w:rPr>
              <w:t xml:space="preserve">  The period of the wave is the horizontal distance of one complete cycle.</w:t>
            </w:r>
          </w:p>
          <w:p w:rsidR="002442DA" w:rsidRDefault="002442DA" w:rsidP="00984A4A">
            <w:pPr>
              <w:pStyle w:val="List"/>
              <w:ind w:left="0" w:firstLine="0"/>
              <w:rPr>
                <w:color w:val="000000" w:themeColor="text1"/>
              </w:rPr>
            </w:pPr>
          </w:p>
          <w:p w:rsidR="002442DA" w:rsidRDefault="002442DA" w:rsidP="00984A4A">
            <w:pPr>
              <w:pStyle w:val="List"/>
              <w:ind w:left="0" w:firstLine="0"/>
              <w:rPr>
                <w:color w:val="000000" w:themeColor="text1"/>
              </w:rPr>
            </w:pPr>
          </w:p>
          <w:p w:rsidR="00CA221F" w:rsidRDefault="00CA221F" w:rsidP="00984A4A">
            <w:pPr>
              <w:pStyle w:val="List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70C0"/>
                </w:rPr>
                <m:t>Period</m:t>
              </m:r>
              <m:r>
                <w:rPr>
                  <w:rFonts w:ascii="Cambria Math" w:hAnsi="Cambria Math"/>
                  <w:color w:val="000000" w:themeColor="text1"/>
                </w:rPr>
                <m:t xml:space="preserve">= 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Crest X</m:t>
                  </m:r>
                </m:e>
              </m:d>
              <m:r>
                <w:rPr>
                  <w:rFonts w:ascii="Cambria Math" w:hAnsi="Cambria Math"/>
                  <w:color w:val="000000" w:themeColor="text1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Previous Crest X</m:t>
                  </m:r>
                </m:e>
              </m:d>
            </m:oMath>
          </w:p>
          <w:p w:rsidR="00984A4A" w:rsidRDefault="00984A4A" w:rsidP="00984A4A">
            <w:pPr>
              <w:pStyle w:val="List"/>
              <w:ind w:left="0" w:firstLine="0"/>
              <w:rPr>
                <w:color w:val="000000" w:themeColor="text1"/>
              </w:rPr>
            </w:pPr>
          </w:p>
          <w:p w:rsidR="00984A4A" w:rsidRDefault="00984A4A" w:rsidP="00984A4A">
            <w:pPr>
              <w:pStyle w:val="List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70C0"/>
                </w:rPr>
                <m:t>Period</m:t>
              </m:r>
              <m:r>
                <w:rPr>
                  <w:rFonts w:ascii="Cambria Math" w:hAnsi="Cambria Math"/>
                  <w:color w:val="000000" w:themeColor="text1"/>
                </w:rPr>
                <m:t xml:space="preserve">= 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Trough X</m:t>
                  </m:r>
                </m:e>
              </m:d>
              <m:r>
                <w:rPr>
                  <w:rFonts w:ascii="Cambria Math" w:hAnsi="Cambria Math"/>
                  <w:color w:val="000000" w:themeColor="text1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Previous Trough X</m:t>
                  </m:r>
                </m:e>
              </m:d>
            </m:oMath>
          </w:p>
          <w:p w:rsidR="008A696E" w:rsidRDefault="008A696E" w:rsidP="00984A4A">
            <w:pPr>
              <w:pStyle w:val="List"/>
              <w:ind w:left="0" w:firstLine="0"/>
            </w:pPr>
          </w:p>
        </w:tc>
        <w:tc>
          <w:tcPr>
            <w:tcW w:w="5220" w:type="dxa"/>
            <w:vAlign w:val="center"/>
          </w:tcPr>
          <w:p w:rsidR="004C2A3F" w:rsidRDefault="004C2A3F" w:rsidP="000C4109">
            <w:pPr>
              <w:pStyle w:val="List"/>
              <w:ind w:left="0" w:firstLine="0"/>
            </w:pPr>
          </w:p>
          <w:p w:rsidR="000C4109" w:rsidRDefault="008A696E" w:rsidP="000C4109">
            <w:pPr>
              <w:pStyle w:val="List"/>
              <w:ind w:left="0" w:firstLine="0"/>
            </w:pPr>
            <w:r>
              <w:rPr>
                <w:noProof/>
              </w:rPr>
              <w:drawing>
                <wp:inline distT="0" distB="0" distL="0" distR="0">
                  <wp:extent cx="3162601" cy="1057275"/>
                  <wp:effectExtent l="19050" t="0" r="0" b="0"/>
                  <wp:docPr id="665" name="Picture 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r="10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601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221F" w:rsidRPr="000C4109" w:rsidRDefault="00CA221F" w:rsidP="000C4109"/>
        </w:tc>
      </w:tr>
      <w:tr w:rsidR="00CA221F" w:rsidTr="002442DA">
        <w:trPr>
          <w:trHeight w:val="1970"/>
        </w:trPr>
        <w:tc>
          <w:tcPr>
            <w:tcW w:w="5148" w:type="dxa"/>
          </w:tcPr>
          <w:p w:rsidR="00DC19C4" w:rsidRPr="00DC19C4" w:rsidRDefault="00DC19C4" w:rsidP="004C2A3F">
            <w:pPr>
              <w:pStyle w:val="List"/>
              <w:ind w:left="1170" w:hanging="1260"/>
              <w:rPr>
                <w:b/>
                <w:color w:val="800080"/>
                <w:sz w:val="16"/>
                <w:szCs w:val="16"/>
              </w:rPr>
            </w:pPr>
            <w:r w:rsidRPr="00DC19C4">
              <w:rPr>
                <w:b/>
                <w:color w:val="800080"/>
                <w:sz w:val="16"/>
                <w:szCs w:val="16"/>
              </w:rPr>
              <w:t xml:space="preserve"> </w:t>
            </w:r>
          </w:p>
          <w:p w:rsidR="00CA221F" w:rsidRDefault="000C4109" w:rsidP="004C2A3F">
            <w:pPr>
              <w:pStyle w:val="List"/>
              <w:ind w:left="1170" w:hanging="1260"/>
              <w:rPr>
                <w:b/>
              </w:rPr>
            </w:pPr>
            <w:r w:rsidRPr="004C2A3F">
              <w:rPr>
                <w:b/>
                <w:color w:val="800080"/>
                <w:sz w:val="24"/>
                <w:szCs w:val="24"/>
              </w:rPr>
              <w:t>Phase Shift:</w:t>
            </w:r>
            <w:r w:rsidRPr="000C4109">
              <w:rPr>
                <w:b/>
              </w:rPr>
              <w:t xml:space="preserve"> The amount the wave is shifted right or left</w:t>
            </w:r>
          </w:p>
          <w:p w:rsidR="000C4109" w:rsidRDefault="000C4109" w:rsidP="007E5C0D">
            <w:pPr>
              <w:pStyle w:val="List"/>
              <w:ind w:left="0" w:firstLine="0"/>
              <w:rPr>
                <w:b/>
              </w:rPr>
            </w:pPr>
          </w:p>
          <w:p w:rsidR="002442DA" w:rsidRDefault="002442DA" w:rsidP="007E5C0D">
            <w:pPr>
              <w:pStyle w:val="List"/>
              <w:ind w:left="0" w:firstLine="0"/>
              <w:rPr>
                <w:b/>
              </w:rPr>
            </w:pPr>
          </w:p>
          <w:p w:rsidR="002442DA" w:rsidRDefault="002442DA" w:rsidP="007E5C0D">
            <w:pPr>
              <w:pStyle w:val="List"/>
              <w:ind w:left="0" w:firstLine="0"/>
              <w:rPr>
                <w:b/>
              </w:rPr>
            </w:pPr>
          </w:p>
          <w:p w:rsidR="000C4109" w:rsidRDefault="000C4109" w:rsidP="000C4109">
            <w:pPr>
              <w:pStyle w:val="List"/>
              <w:ind w:left="990" w:hanging="990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800080"/>
                </w:rPr>
                <m:t>Phase Shift</m:t>
              </m:r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Crest X</m:t>
                      </m:r>
                    </m:e>
                  </m:d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 xml:space="preserve"> +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Previous Trough  X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den>
              </m:f>
            </m:oMath>
          </w:p>
          <w:p w:rsidR="000C4109" w:rsidRPr="000C4109" w:rsidRDefault="000C4109" w:rsidP="007E5C0D">
            <w:pPr>
              <w:pStyle w:val="List"/>
              <w:ind w:left="0" w:firstLine="0"/>
              <w:rPr>
                <w:b/>
              </w:rPr>
            </w:pPr>
          </w:p>
        </w:tc>
        <w:tc>
          <w:tcPr>
            <w:tcW w:w="5220" w:type="dxa"/>
            <w:vAlign w:val="center"/>
          </w:tcPr>
          <w:p w:rsidR="00CA221F" w:rsidRDefault="002442DA" w:rsidP="00DC19C4">
            <w:pPr>
              <w:pStyle w:val="List"/>
              <w:ind w:left="0" w:firstLine="0"/>
            </w:pPr>
            <w:r>
              <w:rPr>
                <w:noProof/>
              </w:rPr>
              <w:drawing>
                <wp:inline distT="0" distB="0" distL="0" distR="0">
                  <wp:extent cx="2409825" cy="1047750"/>
                  <wp:effectExtent l="19050" t="0" r="9525" b="0"/>
                  <wp:docPr id="722" name="Picture 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21F" w:rsidTr="002442DA">
        <w:tc>
          <w:tcPr>
            <w:tcW w:w="5148" w:type="dxa"/>
          </w:tcPr>
          <w:p w:rsidR="002442DA" w:rsidRPr="002442DA" w:rsidRDefault="002442DA" w:rsidP="004C2A3F">
            <w:pPr>
              <w:pStyle w:val="List"/>
              <w:ind w:left="1260" w:right="-108" w:hanging="1350"/>
              <w:rPr>
                <w:b/>
                <w:color w:val="009900"/>
                <w:sz w:val="16"/>
                <w:szCs w:val="16"/>
              </w:rPr>
            </w:pPr>
            <w:r w:rsidRPr="002442DA">
              <w:rPr>
                <w:b/>
                <w:color w:val="009900"/>
                <w:sz w:val="16"/>
                <w:szCs w:val="16"/>
              </w:rPr>
              <w:t xml:space="preserve"> </w:t>
            </w:r>
          </w:p>
          <w:p w:rsidR="000C4109" w:rsidRDefault="000C4109" w:rsidP="004C2A3F">
            <w:pPr>
              <w:pStyle w:val="List"/>
              <w:ind w:left="1260" w:right="-108" w:hanging="1350"/>
              <w:rPr>
                <w:b/>
              </w:rPr>
            </w:pPr>
            <w:r w:rsidRPr="004C2A3F">
              <w:rPr>
                <w:b/>
                <w:color w:val="009900"/>
                <w:sz w:val="22"/>
                <w:szCs w:val="22"/>
              </w:rPr>
              <w:t>Vertical Shift:</w:t>
            </w:r>
            <w:r w:rsidRPr="000C4109">
              <w:rPr>
                <w:b/>
              </w:rPr>
              <w:t xml:space="preserve"> The amount the wave is shifted </w:t>
            </w:r>
            <w:r>
              <w:rPr>
                <w:b/>
              </w:rPr>
              <w:t>up or down</w:t>
            </w:r>
          </w:p>
          <w:p w:rsidR="000C4109" w:rsidRDefault="000C4109" w:rsidP="000C4109">
            <w:pPr>
              <w:pStyle w:val="List"/>
              <w:ind w:left="0" w:firstLine="0"/>
              <w:rPr>
                <w:b/>
              </w:rPr>
            </w:pPr>
          </w:p>
          <w:p w:rsidR="002442DA" w:rsidRDefault="002442DA" w:rsidP="000C4109">
            <w:pPr>
              <w:pStyle w:val="List"/>
              <w:ind w:left="0" w:firstLine="0"/>
              <w:rPr>
                <w:b/>
              </w:rPr>
            </w:pPr>
          </w:p>
          <w:p w:rsidR="002442DA" w:rsidRDefault="002442DA" w:rsidP="000C4109">
            <w:pPr>
              <w:pStyle w:val="List"/>
              <w:ind w:left="0" w:firstLine="0"/>
              <w:rPr>
                <w:b/>
              </w:rPr>
            </w:pPr>
          </w:p>
          <w:p w:rsidR="002442DA" w:rsidRDefault="002442DA" w:rsidP="000C4109">
            <w:pPr>
              <w:pStyle w:val="List"/>
              <w:ind w:left="0" w:firstLine="0"/>
              <w:rPr>
                <w:b/>
              </w:rPr>
            </w:pPr>
          </w:p>
          <w:p w:rsidR="000C4109" w:rsidRDefault="000C4109" w:rsidP="000C4109">
            <w:pPr>
              <w:pStyle w:val="List"/>
              <w:ind w:left="990" w:hanging="990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009900"/>
                </w:rPr>
                <m:t>Vertical Shift</m:t>
              </m:r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(Highest Y + Lowest Y)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den>
              </m:f>
            </m:oMath>
          </w:p>
          <w:p w:rsidR="00CA221F" w:rsidRDefault="00CA221F" w:rsidP="007E5C0D">
            <w:pPr>
              <w:pStyle w:val="List"/>
              <w:ind w:left="0" w:firstLine="0"/>
            </w:pPr>
          </w:p>
        </w:tc>
        <w:tc>
          <w:tcPr>
            <w:tcW w:w="5220" w:type="dxa"/>
          </w:tcPr>
          <w:p w:rsidR="002442DA" w:rsidRDefault="002442DA" w:rsidP="007E5C0D">
            <w:pPr>
              <w:pStyle w:val="List"/>
              <w:ind w:left="0" w:firstLine="0"/>
            </w:pPr>
          </w:p>
          <w:p w:rsidR="00CA221F" w:rsidRDefault="002442DA" w:rsidP="007E5C0D">
            <w:pPr>
              <w:pStyle w:val="List"/>
              <w:ind w:left="0" w:firstLine="0"/>
            </w:pPr>
            <w:r>
              <w:rPr>
                <w:noProof/>
              </w:rPr>
              <w:drawing>
                <wp:inline distT="0" distB="0" distL="0" distR="0">
                  <wp:extent cx="2457450" cy="1285875"/>
                  <wp:effectExtent l="19050" t="0" r="0" b="0"/>
                  <wp:docPr id="725" name="Picture 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42DA" w:rsidRDefault="002442DA" w:rsidP="007E5C0D">
            <w:pPr>
              <w:pStyle w:val="List"/>
              <w:ind w:left="0" w:firstLine="0"/>
            </w:pPr>
          </w:p>
        </w:tc>
      </w:tr>
    </w:tbl>
    <w:p w:rsidR="000C11B7" w:rsidRPr="000C11B7" w:rsidRDefault="000C11B7" w:rsidP="000C11B7">
      <w:pPr>
        <w:pStyle w:val="List"/>
        <w:ind w:left="-720" w:firstLine="0"/>
        <w:rPr>
          <w:sz w:val="16"/>
          <w:szCs w:val="16"/>
        </w:rPr>
      </w:pPr>
      <w:r w:rsidRPr="000C11B7">
        <w:rPr>
          <w:sz w:val="16"/>
          <w:szCs w:val="16"/>
        </w:rPr>
        <w:t xml:space="preserve"> </w:t>
      </w:r>
    </w:p>
    <w:p w:rsidR="00E43C52" w:rsidRDefault="00E43C52" w:rsidP="00645A42">
      <w:pPr>
        <w:pStyle w:val="List"/>
        <w:numPr>
          <w:ilvl w:val="0"/>
          <w:numId w:val="2"/>
        </w:numPr>
        <w:tabs>
          <w:tab w:val="clear" w:pos="360"/>
        </w:tabs>
        <w:ind w:left="-720"/>
      </w:pPr>
      <w:r>
        <w:t>Find a possible equation of the following graphs.</w:t>
      </w:r>
    </w:p>
    <w:p w:rsidR="00E43C52" w:rsidRDefault="00801344" w:rsidP="00645A42">
      <w:pPr>
        <w:pStyle w:val="ListContinue"/>
        <w:ind w:left="-720"/>
      </w:pPr>
      <w:r>
        <w:rPr>
          <w:noProof/>
        </w:rP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31750</wp:posOffset>
            </wp:positionV>
            <wp:extent cx="2971800" cy="1495425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47625</wp:posOffset>
            </wp:positionV>
            <wp:extent cx="2971800" cy="14478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3C52">
        <w:t>a.</w:t>
      </w:r>
      <w:r w:rsidR="00645A42">
        <w:tab/>
      </w:r>
      <w:r w:rsidR="00645A42">
        <w:tab/>
      </w:r>
      <w:r w:rsidR="00645A42">
        <w:tab/>
      </w:r>
      <w:r w:rsidR="00645A42">
        <w:tab/>
      </w:r>
      <w:r w:rsidR="00645A42">
        <w:tab/>
      </w:r>
      <w:r w:rsidR="00645A42">
        <w:tab/>
      </w:r>
      <w:r w:rsidR="00645A42">
        <w:tab/>
        <w:t xml:space="preserve">        b. </w:t>
      </w:r>
    </w:p>
    <w:p w:rsidR="00E43C52" w:rsidRDefault="00E43C52" w:rsidP="00645A42">
      <w:pPr>
        <w:spacing w:line="360" w:lineRule="auto"/>
        <w:ind w:left="-720"/>
      </w:pPr>
    </w:p>
    <w:p w:rsidR="00E43C52" w:rsidRDefault="00E43C52" w:rsidP="00645A42">
      <w:pPr>
        <w:spacing w:line="360" w:lineRule="auto"/>
        <w:ind w:left="-720"/>
      </w:pPr>
    </w:p>
    <w:p w:rsidR="00E43C52" w:rsidRDefault="00E43C52" w:rsidP="00645A42">
      <w:pPr>
        <w:spacing w:line="360" w:lineRule="auto"/>
        <w:ind w:left="-720"/>
      </w:pPr>
    </w:p>
    <w:p w:rsidR="00E43C52" w:rsidRDefault="00E43C52" w:rsidP="00645A42">
      <w:pPr>
        <w:spacing w:line="360" w:lineRule="auto"/>
        <w:ind w:left="-720"/>
      </w:pPr>
    </w:p>
    <w:p w:rsidR="00E43C52" w:rsidRDefault="00E43C52">
      <w:pPr>
        <w:spacing w:line="360" w:lineRule="auto"/>
        <w:ind w:left="360"/>
      </w:pPr>
    </w:p>
    <w:p w:rsidR="00E43C52" w:rsidRDefault="00E345CC">
      <w:pPr>
        <w:spacing w:line="360" w:lineRule="auto"/>
        <w:ind w:left="360"/>
      </w:pPr>
      <w:r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3614420</wp:posOffset>
                </wp:positionH>
                <wp:positionV relativeFrom="paragraph">
                  <wp:posOffset>172720</wp:posOffset>
                </wp:positionV>
                <wp:extent cx="2152650" cy="1454785"/>
                <wp:effectExtent l="13970" t="13970" r="33655" b="26670"/>
                <wp:wrapNone/>
                <wp:docPr id="37" name="Group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2650" cy="1454785"/>
                          <a:chOff x="7350" y="6630"/>
                          <a:chExt cx="2745" cy="2010"/>
                        </a:xfrm>
                      </wpg:grpSpPr>
                      <wps:wsp>
                        <wps:cNvPr id="38" name="AutoShape 333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11B7" w:rsidRPr="000C11B7" w:rsidRDefault="000C11B7" w:rsidP="000C11B7">
                              <w:pPr>
                                <w:spacing w:line="276" w:lineRule="auto"/>
                              </w:pPr>
                              <w:r w:rsidRPr="000C11B7">
                                <w:t xml:space="preserve">Amplitude = 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276" w:lineRule="auto"/>
                              </w:pPr>
                            </w:p>
                            <w:p w:rsidR="000C11B7" w:rsidRPr="000C11B7" w:rsidRDefault="000C11B7" w:rsidP="000C11B7">
                              <w:pPr>
                                <w:spacing w:line="276" w:lineRule="auto"/>
                              </w:pPr>
                              <w:r w:rsidRPr="000C11B7">
                                <w:t>Period =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276" w:lineRule="auto"/>
                              </w:pPr>
                            </w:p>
                            <w:p w:rsidR="000C11B7" w:rsidRPr="000C11B7" w:rsidRDefault="000C11B7" w:rsidP="000C11B7">
                              <w:pPr>
                                <w:spacing w:line="276" w:lineRule="auto"/>
                              </w:pPr>
                              <w:r w:rsidRPr="000C11B7">
                                <w:t>Phase Shift =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276" w:lineRule="auto"/>
                              </w:pPr>
                            </w:p>
                            <w:p w:rsidR="000C11B7" w:rsidRPr="000C11B7" w:rsidRDefault="000C11B7" w:rsidP="000C11B7">
                              <w:pPr>
                                <w:spacing w:line="276" w:lineRule="auto"/>
                              </w:pPr>
                              <w:r w:rsidRPr="000C11B7"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2" o:spid="_x0000_s1036" style="position:absolute;left:0;text-align:left;margin-left:284.6pt;margin-top:13.6pt;width:169.5pt;height:114.55pt;z-index:251744256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">
                <v:roundrect id="AutoShape 333" o:spid="_x0000_s1037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">
                  <v:shadow on="t"/>
                </v:roundrect>
                <v:shape id="Text Box 334" o:spid="_x0000_s1038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<v:textbox>
                    <w:txbxContent>
                      <w:p w:rsidR="000C11B7" w:rsidRPr="000C11B7" w:rsidRDefault="000C11B7" w:rsidP="000C11B7">
                        <w:pPr>
                          <w:spacing w:line="276" w:lineRule="auto"/>
                        </w:pPr>
                        <w:r w:rsidRPr="000C11B7">
                          <w:t xml:space="preserve">Amplitude = </w:t>
                        </w:r>
                      </w:p>
                      <w:p w:rsidR="000C11B7" w:rsidRPr="000C11B7" w:rsidRDefault="000C11B7" w:rsidP="000C11B7">
                        <w:pPr>
                          <w:spacing w:line="276" w:lineRule="auto"/>
                        </w:pPr>
                      </w:p>
                      <w:p w:rsidR="000C11B7" w:rsidRPr="000C11B7" w:rsidRDefault="000C11B7" w:rsidP="000C11B7">
                        <w:pPr>
                          <w:spacing w:line="276" w:lineRule="auto"/>
                        </w:pPr>
                        <w:r w:rsidRPr="000C11B7">
                          <w:t>Period =</w:t>
                        </w:r>
                      </w:p>
                      <w:p w:rsidR="000C11B7" w:rsidRPr="000C11B7" w:rsidRDefault="000C11B7" w:rsidP="000C11B7">
                        <w:pPr>
                          <w:spacing w:line="276" w:lineRule="auto"/>
                        </w:pPr>
                      </w:p>
                      <w:p w:rsidR="000C11B7" w:rsidRPr="000C11B7" w:rsidRDefault="000C11B7" w:rsidP="000C11B7">
                        <w:pPr>
                          <w:spacing w:line="276" w:lineRule="auto"/>
                        </w:pPr>
                        <w:r w:rsidRPr="000C11B7">
                          <w:t>Phase Shift =</w:t>
                        </w:r>
                      </w:p>
                      <w:p w:rsidR="000C11B7" w:rsidRPr="000C11B7" w:rsidRDefault="000C11B7" w:rsidP="000C11B7">
                        <w:pPr>
                          <w:spacing w:line="276" w:lineRule="auto"/>
                        </w:pPr>
                      </w:p>
                      <w:p w:rsidR="000C11B7" w:rsidRPr="000C11B7" w:rsidRDefault="000C11B7" w:rsidP="000C11B7">
                        <w:pPr>
                          <w:spacing w:line="276" w:lineRule="auto"/>
                        </w:pPr>
                        <w:r w:rsidRPr="000C11B7"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105410</wp:posOffset>
                </wp:positionH>
                <wp:positionV relativeFrom="paragraph">
                  <wp:posOffset>170180</wp:posOffset>
                </wp:positionV>
                <wp:extent cx="2152650" cy="1454785"/>
                <wp:effectExtent l="10160" t="11430" r="27940" b="29210"/>
                <wp:wrapNone/>
                <wp:docPr id="34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2650" cy="1454785"/>
                          <a:chOff x="7350" y="6630"/>
                          <a:chExt cx="2745" cy="2010"/>
                        </a:xfrm>
                      </wpg:grpSpPr>
                      <wps:wsp>
                        <wps:cNvPr id="35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5A42" w:rsidRPr="000C11B7" w:rsidRDefault="00645A42" w:rsidP="000C11B7">
                              <w:pPr>
                                <w:spacing w:line="276" w:lineRule="auto"/>
                              </w:pPr>
                              <w:r w:rsidRPr="000C11B7">
                                <w:t xml:space="preserve">Amplitude = </w:t>
                              </w:r>
                            </w:p>
                            <w:p w:rsidR="00645A42" w:rsidRPr="000C11B7" w:rsidRDefault="00645A42" w:rsidP="000C11B7">
                              <w:pPr>
                                <w:spacing w:line="276" w:lineRule="auto"/>
                              </w:pPr>
                            </w:p>
                            <w:p w:rsidR="00645A42" w:rsidRPr="000C11B7" w:rsidRDefault="00645A42" w:rsidP="000C11B7">
                              <w:pPr>
                                <w:spacing w:line="276" w:lineRule="auto"/>
                              </w:pPr>
                              <w:r w:rsidRPr="000C11B7">
                                <w:t>Period =</w:t>
                              </w:r>
                            </w:p>
                            <w:p w:rsidR="00645A42" w:rsidRPr="000C11B7" w:rsidRDefault="00645A42" w:rsidP="000C11B7">
                              <w:pPr>
                                <w:spacing w:line="276" w:lineRule="auto"/>
                              </w:pPr>
                            </w:p>
                            <w:p w:rsidR="00645A42" w:rsidRPr="000C11B7" w:rsidRDefault="00645A42" w:rsidP="000C11B7">
                              <w:pPr>
                                <w:spacing w:line="276" w:lineRule="auto"/>
                              </w:pPr>
                              <w:r w:rsidRPr="000C11B7">
                                <w:t>Phase Shift =</w:t>
                              </w:r>
                            </w:p>
                            <w:p w:rsidR="00645A42" w:rsidRPr="000C11B7" w:rsidRDefault="00645A42" w:rsidP="000C11B7">
                              <w:pPr>
                                <w:spacing w:line="276" w:lineRule="auto"/>
                              </w:pPr>
                            </w:p>
                            <w:p w:rsidR="00645A42" w:rsidRPr="000C11B7" w:rsidRDefault="00645A42" w:rsidP="000C11B7">
                              <w:pPr>
                                <w:spacing w:line="276" w:lineRule="auto"/>
                              </w:pPr>
                              <w:r w:rsidRPr="000C11B7"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39" style="position:absolute;left:0;text-align:left;margin-left:8.3pt;margin-top:13.4pt;width:169.5pt;height:114.55pt;z-index:251641856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">
                <v:roundrect id="AutoShape 29" o:spid="_x0000_s1040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">
                  <v:shadow on="t"/>
                </v:roundrect>
                <v:shape id="Text Box 30" o:spid="_x0000_s1041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:rsidR="00645A42" w:rsidRPr="000C11B7" w:rsidRDefault="00645A42" w:rsidP="000C11B7">
                        <w:pPr>
                          <w:spacing w:line="276" w:lineRule="auto"/>
                        </w:pPr>
                        <w:r w:rsidRPr="000C11B7">
                          <w:t xml:space="preserve">Amplitude = </w:t>
                        </w:r>
                      </w:p>
                      <w:p w:rsidR="00645A42" w:rsidRPr="000C11B7" w:rsidRDefault="00645A42" w:rsidP="000C11B7">
                        <w:pPr>
                          <w:spacing w:line="276" w:lineRule="auto"/>
                        </w:pPr>
                      </w:p>
                      <w:p w:rsidR="00645A42" w:rsidRPr="000C11B7" w:rsidRDefault="00645A42" w:rsidP="000C11B7">
                        <w:pPr>
                          <w:spacing w:line="276" w:lineRule="auto"/>
                        </w:pPr>
                        <w:r w:rsidRPr="000C11B7">
                          <w:t>Period =</w:t>
                        </w:r>
                      </w:p>
                      <w:p w:rsidR="00645A42" w:rsidRPr="000C11B7" w:rsidRDefault="00645A42" w:rsidP="000C11B7">
                        <w:pPr>
                          <w:spacing w:line="276" w:lineRule="auto"/>
                        </w:pPr>
                      </w:p>
                      <w:p w:rsidR="00645A42" w:rsidRPr="000C11B7" w:rsidRDefault="00645A42" w:rsidP="000C11B7">
                        <w:pPr>
                          <w:spacing w:line="276" w:lineRule="auto"/>
                        </w:pPr>
                        <w:r w:rsidRPr="000C11B7">
                          <w:t>Phase Shift =</w:t>
                        </w:r>
                      </w:p>
                      <w:p w:rsidR="00645A42" w:rsidRPr="000C11B7" w:rsidRDefault="00645A42" w:rsidP="000C11B7">
                        <w:pPr>
                          <w:spacing w:line="276" w:lineRule="auto"/>
                        </w:pPr>
                      </w:p>
                      <w:p w:rsidR="00645A42" w:rsidRPr="000C11B7" w:rsidRDefault="00645A42" w:rsidP="000C11B7">
                        <w:pPr>
                          <w:spacing w:line="276" w:lineRule="auto"/>
                        </w:pPr>
                        <w:r w:rsidRPr="000C11B7"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43C52" w:rsidRDefault="00E43C52" w:rsidP="00645A42">
      <w:pPr>
        <w:spacing w:line="360" w:lineRule="auto"/>
        <w:ind w:left="360"/>
      </w:pPr>
    </w:p>
    <w:p w:rsidR="00645A42" w:rsidRDefault="00645A42" w:rsidP="00645A42">
      <w:pPr>
        <w:pStyle w:val="BodyTextIndent"/>
        <w:ind w:left="-720"/>
      </w:pPr>
    </w:p>
    <w:p w:rsidR="00185022" w:rsidRDefault="00185022" w:rsidP="00645A42">
      <w:pPr>
        <w:pStyle w:val="BodyTextIndent"/>
        <w:ind w:left="-720"/>
      </w:pPr>
    </w:p>
    <w:p w:rsidR="00185022" w:rsidRDefault="00185022" w:rsidP="00645A42">
      <w:pPr>
        <w:pStyle w:val="BodyTextIndent"/>
        <w:ind w:left="-720"/>
      </w:pPr>
    </w:p>
    <w:p w:rsidR="00FB50AF" w:rsidRDefault="0025348C" w:rsidP="000E388B">
      <w:pPr>
        <w:pStyle w:val="BodyTextIndent"/>
        <w:ind w:left="0"/>
        <w:rPr>
          <w:sz w:val="16"/>
          <w:szCs w:val="16"/>
        </w:rPr>
      </w:pPr>
      <w:r w:rsidRPr="002E25B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7CE1B4B" wp14:editId="58F9D2E7">
                <wp:simplePos x="0" y="0"/>
                <wp:positionH relativeFrom="column">
                  <wp:posOffset>5965514</wp:posOffset>
                </wp:positionH>
                <wp:positionV relativeFrom="paragraph">
                  <wp:posOffset>777300</wp:posOffset>
                </wp:positionV>
                <wp:extent cx="638175" cy="295275"/>
                <wp:effectExtent l="2540" t="0" r="0" b="0"/>
                <wp:wrapNone/>
                <wp:docPr id="54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p.24</w:t>
                            </w:r>
                          </w:p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E1B4B" id="_x0000_s1043" type="#_x0000_t202" style="position:absolute;margin-left:469.75pt;margin-top:61.2pt;width:50.25pt;height:23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9Hbug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" filled="f" stroked="f">
                <v:textbox>
                  <w:txbxContent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p.2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4</w:t>
                      </w:r>
                    </w:p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E25B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DC6E89A" wp14:editId="42D624ED">
                <wp:simplePos x="0" y="0"/>
                <wp:positionH relativeFrom="margin">
                  <wp:align>center</wp:align>
                </wp:positionH>
                <wp:positionV relativeFrom="paragraph">
                  <wp:posOffset>765235</wp:posOffset>
                </wp:positionV>
                <wp:extent cx="1752600" cy="295275"/>
                <wp:effectExtent l="0" t="0" r="0" b="9525"/>
                <wp:wrapNone/>
                <wp:docPr id="53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25B1" w:rsidRDefault="002E25B1" w:rsidP="002E25B1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2-2)</w:t>
                            </w:r>
                            <w:r w:rsidR="00BA597D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 xml:space="preserve">    ©</w:t>
                            </w:r>
                          </w:p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6E89A" id="_x0000_s1044" type="#_x0000_t202" style="position:absolute;margin-left:0;margin-top:60.25pt;width:138pt;height:23.25pt;z-index:251787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" filled="f" stroked="f">
                <v:textbox>
                  <w:txbxContent>
                    <w:p w:rsidR="002E25B1" w:rsidRDefault="002E25B1" w:rsidP="002E25B1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2-2)</w:t>
                      </w:r>
                      <w:r w:rsidR="00BA597D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 xml:space="preserve">    </w:t>
                      </w:r>
                      <w:r w:rsidR="00BA597D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©</w:t>
                      </w:r>
                    </w:p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5A42" w:rsidRPr="000E388B" w:rsidRDefault="00645A42" w:rsidP="000E388B">
      <w:pPr>
        <w:pStyle w:val="BodyTextIndent"/>
        <w:ind w:left="0"/>
        <w:rPr>
          <w:sz w:val="16"/>
          <w:szCs w:val="16"/>
        </w:rPr>
      </w:pPr>
    </w:p>
    <w:p w:rsidR="002448DE" w:rsidRDefault="002448DE" w:rsidP="002448DE">
      <w:pPr>
        <w:pStyle w:val="List"/>
        <w:numPr>
          <w:ilvl w:val="0"/>
          <w:numId w:val="2"/>
        </w:numPr>
        <w:tabs>
          <w:tab w:val="clear" w:pos="360"/>
        </w:tabs>
        <w:ind w:left="-720"/>
      </w:pPr>
      <w:r>
        <w:t>Find a possible equation of the following graphs.</w:t>
      </w:r>
    </w:p>
    <w:p w:rsidR="00E43C52" w:rsidRDefault="00FB50AF" w:rsidP="00645A42">
      <w:pPr>
        <w:pStyle w:val="BodyTextIndent"/>
        <w:ind w:left="-720"/>
      </w:pPr>
      <w:r>
        <w:rPr>
          <w:noProof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3213160</wp:posOffset>
            </wp:positionH>
            <wp:positionV relativeFrom="paragraph">
              <wp:posOffset>3414</wp:posOffset>
            </wp:positionV>
            <wp:extent cx="3086100" cy="1771650"/>
            <wp:effectExtent l="1905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1344">
        <w:rPr>
          <w:noProof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36195</wp:posOffset>
            </wp:positionV>
            <wp:extent cx="3448050" cy="1676400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48DE">
        <w:t>a</w:t>
      </w:r>
      <w:r w:rsidR="00645A42">
        <w:t xml:space="preserve">. </w:t>
      </w:r>
      <w:r w:rsidR="00645A42">
        <w:tab/>
      </w:r>
      <w:r w:rsidR="00645A42">
        <w:tab/>
      </w:r>
      <w:r w:rsidR="00645A42">
        <w:tab/>
      </w:r>
      <w:r w:rsidR="00645A42">
        <w:tab/>
      </w:r>
      <w:r w:rsidR="00645A42">
        <w:tab/>
      </w:r>
      <w:r w:rsidR="00645A42">
        <w:tab/>
      </w:r>
      <w:r w:rsidR="00645A42">
        <w:tab/>
        <w:t xml:space="preserve">     </w:t>
      </w:r>
      <w:r w:rsidR="002448DE">
        <w:t xml:space="preserve">    </w:t>
      </w:r>
      <w:r w:rsidR="00645A42">
        <w:t xml:space="preserve"> </w:t>
      </w:r>
      <w:r w:rsidR="002448DE">
        <w:t>b</w:t>
      </w:r>
      <w:r w:rsidR="00645A42">
        <w:t xml:space="preserve">. </w:t>
      </w:r>
    </w:p>
    <w:p w:rsidR="00E43C52" w:rsidRDefault="00E43C52">
      <w:pPr>
        <w:spacing w:line="360" w:lineRule="auto"/>
        <w:ind w:left="360"/>
      </w:pPr>
    </w:p>
    <w:p w:rsidR="00E43C52" w:rsidRDefault="00E43C52">
      <w:pPr>
        <w:spacing w:line="360" w:lineRule="auto"/>
        <w:ind w:left="360"/>
      </w:pPr>
    </w:p>
    <w:p w:rsidR="00E43C52" w:rsidRDefault="00E43C52">
      <w:pPr>
        <w:spacing w:line="360" w:lineRule="auto"/>
        <w:ind w:left="360"/>
      </w:pPr>
    </w:p>
    <w:p w:rsidR="00E43C52" w:rsidRDefault="00E43C52">
      <w:pPr>
        <w:spacing w:line="360" w:lineRule="auto"/>
        <w:ind w:left="360"/>
      </w:pPr>
    </w:p>
    <w:p w:rsidR="00E43C52" w:rsidRPr="000E388B" w:rsidRDefault="00E43C52">
      <w:pPr>
        <w:spacing w:line="360" w:lineRule="auto"/>
        <w:ind w:left="360"/>
        <w:rPr>
          <w:sz w:val="16"/>
          <w:szCs w:val="16"/>
        </w:rPr>
      </w:pPr>
    </w:p>
    <w:p w:rsidR="00E43C52" w:rsidRPr="000E388B" w:rsidRDefault="00E43C52">
      <w:pPr>
        <w:spacing w:line="360" w:lineRule="auto"/>
        <w:ind w:left="360"/>
        <w:rPr>
          <w:sz w:val="16"/>
          <w:szCs w:val="16"/>
        </w:rPr>
      </w:pPr>
    </w:p>
    <w:p w:rsidR="00E43C52" w:rsidRDefault="00E43C52">
      <w:pPr>
        <w:spacing w:line="360" w:lineRule="auto"/>
        <w:ind w:left="360"/>
      </w:pPr>
    </w:p>
    <w:p w:rsidR="00E43C52" w:rsidRDefault="00FB50AF">
      <w:pPr>
        <w:spacing w:line="360" w:lineRule="auto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-135782</wp:posOffset>
                </wp:positionH>
                <wp:positionV relativeFrom="paragraph">
                  <wp:posOffset>242270</wp:posOffset>
                </wp:positionV>
                <wp:extent cx="2428875" cy="2143125"/>
                <wp:effectExtent l="8890" t="8890" r="29210" b="29210"/>
                <wp:wrapNone/>
                <wp:docPr id="30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8875" cy="2143125"/>
                          <a:chOff x="7350" y="6630"/>
                          <a:chExt cx="2745" cy="2010"/>
                        </a:xfrm>
                      </wpg:grpSpPr>
                      <wps:wsp>
                        <wps:cNvPr id="31" name="AutoShape 311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48DE" w:rsidRPr="000C11B7" w:rsidRDefault="002448DE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 xml:space="preserve">Amplitude = </w:t>
                              </w:r>
                            </w:p>
                            <w:p w:rsidR="002448DE" w:rsidRPr="000C11B7" w:rsidRDefault="002448DE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2448DE" w:rsidRPr="000C11B7" w:rsidRDefault="002448DE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Period =</w:t>
                              </w:r>
                            </w:p>
                            <w:p w:rsidR="002448DE" w:rsidRPr="000C11B7" w:rsidRDefault="002448DE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2448DE" w:rsidRPr="000C11B7" w:rsidRDefault="002448DE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Phase Shift =</w:t>
                              </w:r>
                            </w:p>
                            <w:p w:rsidR="002448DE" w:rsidRPr="000C11B7" w:rsidRDefault="002448DE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2448DE" w:rsidRPr="00645A42" w:rsidRDefault="002448DE" w:rsidP="000C11B7">
                              <w:pPr>
                                <w:spacing w:line="36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0" o:spid="_x0000_s1045" style="position:absolute;left:0;text-align:left;margin-left:-10.7pt;margin-top:19.1pt;width:191.25pt;height:168.75pt;z-index:251730944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">
                <v:roundrect id="AutoShape 311" o:spid="_x0000_s1046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">
                  <v:shadow on="t"/>
                </v:roundrect>
                <v:shape id="Text Box 312" o:spid="_x0000_s1047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:rsidR="002448DE" w:rsidRPr="000C11B7" w:rsidRDefault="002448DE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 xml:space="preserve">Amplitude = </w:t>
                        </w:r>
                      </w:p>
                      <w:p w:rsidR="002448DE" w:rsidRPr="000C11B7" w:rsidRDefault="002448DE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2448DE" w:rsidRPr="000C11B7" w:rsidRDefault="002448DE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Period =</w:t>
                        </w:r>
                      </w:p>
                      <w:p w:rsidR="002448DE" w:rsidRPr="000C11B7" w:rsidRDefault="002448DE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2448DE" w:rsidRPr="000C11B7" w:rsidRDefault="002448DE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Phase Shift =</w:t>
                        </w:r>
                      </w:p>
                      <w:p w:rsidR="002448DE" w:rsidRPr="000C11B7" w:rsidRDefault="002448DE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2448DE" w:rsidRPr="00645A42" w:rsidRDefault="002448DE" w:rsidP="000C11B7">
                        <w:pPr>
                          <w:spacing w:line="360" w:lineRule="auto"/>
                          <w:rPr>
                            <w:sz w:val="16"/>
                            <w:szCs w:val="16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45A42" w:rsidRDefault="00FB50AF">
      <w:pPr>
        <w:spacing w:line="360" w:lineRule="auto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3497053</wp:posOffset>
                </wp:positionH>
                <wp:positionV relativeFrom="paragraph">
                  <wp:posOffset>25735</wp:posOffset>
                </wp:positionV>
                <wp:extent cx="2428875" cy="2143125"/>
                <wp:effectExtent l="12700" t="11430" r="25400" b="26670"/>
                <wp:wrapNone/>
                <wp:docPr id="27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8875" cy="2143125"/>
                          <a:chOff x="7350" y="6630"/>
                          <a:chExt cx="2745" cy="2010"/>
                        </a:xfrm>
                      </wpg:grpSpPr>
                      <wps:wsp>
                        <wps:cNvPr id="28" name="AutoShape 323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324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 xml:space="preserve">Amplitude = 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Period =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Phase Shift =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C11B7" w:rsidRPr="00645A42" w:rsidRDefault="000C11B7" w:rsidP="000C11B7">
                              <w:pPr>
                                <w:spacing w:line="36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2" o:spid="_x0000_s1048" style="position:absolute;left:0;text-align:left;margin-left:275.35pt;margin-top:2.05pt;width:191.25pt;height:168.75pt;z-index:251740160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">
                <v:roundrect id="AutoShape 323" o:spid="_x0000_s1049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">
                  <v:shadow on="t"/>
                </v:roundrect>
                <v:shape id="Text Box 324" o:spid="_x0000_s1050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 xml:space="preserve">Amplitude = </w:t>
                        </w: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Period =</w:t>
                        </w: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Phase Shift =</w:t>
                        </w: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C11B7" w:rsidRPr="00645A42" w:rsidRDefault="000C11B7" w:rsidP="000C11B7">
                        <w:pPr>
                          <w:spacing w:line="360" w:lineRule="auto"/>
                          <w:rPr>
                            <w:sz w:val="16"/>
                            <w:szCs w:val="16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45A42" w:rsidRDefault="00645A42">
      <w:pPr>
        <w:spacing w:line="360" w:lineRule="auto"/>
        <w:ind w:left="360"/>
      </w:pPr>
    </w:p>
    <w:p w:rsidR="00645A42" w:rsidRDefault="00645A42">
      <w:pPr>
        <w:spacing w:line="360" w:lineRule="auto"/>
        <w:ind w:left="360"/>
      </w:pPr>
    </w:p>
    <w:p w:rsidR="002448DE" w:rsidRDefault="002448DE" w:rsidP="00645A42">
      <w:pPr>
        <w:spacing w:line="360" w:lineRule="auto"/>
      </w:pPr>
    </w:p>
    <w:p w:rsidR="002448DE" w:rsidRDefault="002448DE" w:rsidP="00645A42">
      <w:pPr>
        <w:spacing w:line="360" w:lineRule="auto"/>
      </w:pPr>
    </w:p>
    <w:p w:rsidR="002448DE" w:rsidRDefault="002448DE" w:rsidP="00645A42">
      <w:pPr>
        <w:spacing w:line="360" w:lineRule="auto"/>
      </w:pPr>
    </w:p>
    <w:p w:rsidR="002448DE" w:rsidRDefault="002448DE" w:rsidP="00645A42">
      <w:pPr>
        <w:spacing w:line="360" w:lineRule="auto"/>
      </w:pPr>
    </w:p>
    <w:p w:rsidR="002448DE" w:rsidRDefault="002448DE" w:rsidP="00645A42">
      <w:pPr>
        <w:spacing w:line="360" w:lineRule="auto"/>
      </w:pPr>
    </w:p>
    <w:p w:rsidR="000C11B7" w:rsidRDefault="000C11B7" w:rsidP="00645A42">
      <w:pPr>
        <w:spacing w:line="360" w:lineRule="auto"/>
      </w:pPr>
    </w:p>
    <w:p w:rsidR="002448DE" w:rsidRDefault="002448DE" w:rsidP="00645A42">
      <w:pPr>
        <w:spacing w:line="360" w:lineRule="auto"/>
      </w:pPr>
    </w:p>
    <w:p w:rsidR="002448DE" w:rsidRDefault="002448DE" w:rsidP="002448DE">
      <w:pPr>
        <w:pStyle w:val="List"/>
        <w:ind w:left="-720" w:firstLine="0"/>
      </w:pPr>
    </w:p>
    <w:p w:rsidR="002448DE" w:rsidRDefault="002448DE" w:rsidP="002448DE">
      <w:pPr>
        <w:pStyle w:val="BodyTextIndent"/>
        <w:ind w:left="-720"/>
      </w:pPr>
      <w:r>
        <w:t xml:space="preserve">c.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AF2CCE">
        <w:t xml:space="preserve">  </w:t>
      </w:r>
      <w:r>
        <w:t xml:space="preserve">  d. </w:t>
      </w:r>
    </w:p>
    <w:p w:rsidR="00D90642" w:rsidRDefault="00D90642" w:rsidP="002448DE">
      <w:pPr>
        <w:pStyle w:val="BodyTextIndent"/>
        <w:ind w:left="-720"/>
      </w:pPr>
      <w:r>
        <w:rPr>
          <w:noProof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-906145</wp:posOffset>
            </wp:positionH>
            <wp:positionV relativeFrom="paragraph">
              <wp:posOffset>185420</wp:posOffset>
            </wp:positionV>
            <wp:extent cx="4020185" cy="1405255"/>
            <wp:effectExtent l="19050" t="0" r="0" b="0"/>
            <wp:wrapNone/>
            <wp:docPr id="981" name="Picture 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185" cy="140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3216038</wp:posOffset>
            </wp:positionH>
            <wp:positionV relativeFrom="paragraph">
              <wp:posOffset>144941</wp:posOffset>
            </wp:positionV>
            <wp:extent cx="3201822" cy="1419368"/>
            <wp:effectExtent l="19050" t="0" r="0" b="0"/>
            <wp:wrapNone/>
            <wp:docPr id="987" name="Picture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822" cy="1419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48DE" w:rsidRDefault="002448DE" w:rsidP="002448DE">
      <w:pPr>
        <w:spacing w:line="360" w:lineRule="auto"/>
        <w:ind w:left="360"/>
      </w:pPr>
    </w:p>
    <w:p w:rsidR="002448DE" w:rsidRDefault="002448DE" w:rsidP="002448DE">
      <w:pPr>
        <w:spacing w:line="360" w:lineRule="auto"/>
        <w:ind w:left="360"/>
      </w:pPr>
    </w:p>
    <w:p w:rsidR="002448DE" w:rsidRDefault="002448DE" w:rsidP="002448DE">
      <w:pPr>
        <w:spacing w:line="360" w:lineRule="auto"/>
        <w:ind w:left="360"/>
      </w:pPr>
    </w:p>
    <w:p w:rsidR="002448DE" w:rsidRDefault="002448DE" w:rsidP="002448DE">
      <w:pPr>
        <w:spacing w:line="360" w:lineRule="auto"/>
        <w:ind w:left="360"/>
      </w:pPr>
    </w:p>
    <w:p w:rsidR="002448DE" w:rsidRPr="000E388B" w:rsidRDefault="002448DE" w:rsidP="002448DE">
      <w:pPr>
        <w:spacing w:line="360" w:lineRule="auto"/>
        <w:ind w:left="360"/>
        <w:rPr>
          <w:sz w:val="16"/>
          <w:szCs w:val="16"/>
        </w:rPr>
      </w:pPr>
    </w:p>
    <w:p w:rsidR="002448DE" w:rsidRPr="000E388B" w:rsidRDefault="002448DE" w:rsidP="002448DE">
      <w:pPr>
        <w:spacing w:line="360" w:lineRule="auto"/>
        <w:ind w:left="360"/>
        <w:rPr>
          <w:sz w:val="16"/>
          <w:szCs w:val="16"/>
        </w:rPr>
      </w:pPr>
    </w:p>
    <w:p w:rsidR="002448DE" w:rsidRDefault="002448DE" w:rsidP="002448DE">
      <w:pPr>
        <w:spacing w:line="360" w:lineRule="auto"/>
        <w:ind w:left="360"/>
      </w:pPr>
    </w:p>
    <w:p w:rsidR="00AF2CCE" w:rsidRDefault="00AF2CCE" w:rsidP="002448DE">
      <w:pPr>
        <w:spacing w:line="360" w:lineRule="auto"/>
        <w:ind w:left="360"/>
      </w:pPr>
    </w:p>
    <w:p w:rsidR="00AF2CCE" w:rsidRDefault="00AF2CCE" w:rsidP="002448DE">
      <w:pPr>
        <w:spacing w:line="360" w:lineRule="auto"/>
        <w:ind w:left="360"/>
      </w:pPr>
    </w:p>
    <w:p w:rsidR="002448DE" w:rsidRDefault="00E345CC" w:rsidP="002448DE">
      <w:pPr>
        <w:spacing w:line="360" w:lineRule="auto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134620</wp:posOffset>
                </wp:positionV>
                <wp:extent cx="2428875" cy="2143125"/>
                <wp:effectExtent l="6350" t="6350" r="31750" b="31750"/>
                <wp:wrapNone/>
                <wp:docPr id="23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8875" cy="2143125"/>
                          <a:chOff x="7350" y="6630"/>
                          <a:chExt cx="2745" cy="2010"/>
                        </a:xfrm>
                      </wpg:grpSpPr>
                      <wps:wsp>
                        <wps:cNvPr id="25" name="AutoShape 330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331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 xml:space="preserve">Amplitude = 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Period =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Phase Shift =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C11B7" w:rsidRPr="00645A42" w:rsidRDefault="000C11B7" w:rsidP="000C11B7">
                              <w:pPr>
                                <w:spacing w:line="36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9" o:spid="_x0000_s1049" style="position:absolute;left:0;text-align:left;margin-left:274.25pt;margin-top:10.6pt;width:191.25pt;height:168.75pt;z-index:251743232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">
                <v:roundrect id="AutoShape 330" o:spid="_x0000_s1050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">
                  <v:shadow on="t"/>
                </v:roundrect>
                <v:shape id="Text Box 331" o:spid="_x0000_s1051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 xml:space="preserve">Amplitude = </w:t>
                        </w: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Period =</w:t>
                        </w: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Phase Shift =</w:t>
                        </w: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C11B7" w:rsidRPr="00645A42" w:rsidRDefault="000C11B7" w:rsidP="000C11B7">
                        <w:pPr>
                          <w:spacing w:line="360" w:lineRule="auto"/>
                          <w:rPr>
                            <w:sz w:val="16"/>
                            <w:szCs w:val="16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-149860</wp:posOffset>
                </wp:positionH>
                <wp:positionV relativeFrom="paragraph">
                  <wp:posOffset>132080</wp:posOffset>
                </wp:positionV>
                <wp:extent cx="2428875" cy="2143125"/>
                <wp:effectExtent l="12065" t="13335" r="26035" b="34290"/>
                <wp:wrapNone/>
                <wp:docPr id="20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8875" cy="2143125"/>
                          <a:chOff x="7350" y="6630"/>
                          <a:chExt cx="2745" cy="2010"/>
                        </a:xfrm>
                      </wpg:grpSpPr>
                      <wps:wsp>
                        <wps:cNvPr id="21" name="AutoShape 327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328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 xml:space="preserve">Amplitude = 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Period =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Phase Shift =</w:t>
                              </w:r>
                            </w:p>
                            <w:p w:rsidR="000C11B7" w:rsidRPr="000C11B7" w:rsidRDefault="000C11B7" w:rsidP="000C11B7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0C11B7" w:rsidRPr="00645A42" w:rsidRDefault="000C11B7" w:rsidP="000C11B7">
                              <w:pPr>
                                <w:spacing w:line="36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C11B7">
                                <w:rPr>
                                  <w:sz w:val="24"/>
                                  <w:szCs w:val="24"/>
                                </w:rPr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6" o:spid="_x0000_s1052" style="position:absolute;left:0;text-align:left;margin-left:-11.8pt;margin-top:10.4pt;width:191.25pt;height:168.75pt;z-index:251742208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">
                <v:roundrect id="AutoShape 327" o:spid="_x0000_s1053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">
                  <v:shadow on="t"/>
                </v:roundrect>
                <v:shape id="Text Box 328" o:spid="_x0000_s1054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 xml:space="preserve">Amplitude = </w:t>
                        </w: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Period =</w:t>
                        </w: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Phase Shift =</w:t>
                        </w:r>
                      </w:p>
                      <w:p w:rsidR="000C11B7" w:rsidRPr="000C11B7" w:rsidRDefault="000C11B7" w:rsidP="000C11B7">
                        <w:pPr>
                          <w:spacing w:line="36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0C11B7" w:rsidRPr="00645A42" w:rsidRDefault="000C11B7" w:rsidP="000C11B7">
                        <w:pPr>
                          <w:spacing w:line="360" w:lineRule="auto"/>
                          <w:rPr>
                            <w:sz w:val="16"/>
                            <w:szCs w:val="16"/>
                          </w:rPr>
                        </w:pPr>
                        <w:r w:rsidRPr="000C11B7">
                          <w:rPr>
                            <w:sz w:val="24"/>
                            <w:szCs w:val="24"/>
                          </w:rPr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448DE" w:rsidRDefault="002448DE" w:rsidP="002448DE">
      <w:pPr>
        <w:spacing w:line="360" w:lineRule="auto"/>
        <w:ind w:left="360"/>
      </w:pPr>
    </w:p>
    <w:p w:rsidR="002448DE" w:rsidRDefault="002448DE" w:rsidP="002448DE">
      <w:pPr>
        <w:spacing w:line="360" w:lineRule="auto"/>
        <w:ind w:left="360"/>
      </w:pPr>
    </w:p>
    <w:p w:rsidR="002448DE" w:rsidRDefault="002448DE" w:rsidP="002448DE">
      <w:pPr>
        <w:spacing w:line="360" w:lineRule="auto"/>
        <w:ind w:left="360"/>
      </w:pPr>
    </w:p>
    <w:p w:rsidR="002448DE" w:rsidRDefault="002448DE" w:rsidP="002448DE">
      <w:pPr>
        <w:spacing w:line="360" w:lineRule="auto"/>
      </w:pPr>
    </w:p>
    <w:p w:rsidR="002448DE" w:rsidRDefault="002448DE" w:rsidP="002448DE">
      <w:pPr>
        <w:spacing w:line="360" w:lineRule="auto"/>
      </w:pPr>
    </w:p>
    <w:p w:rsidR="002448DE" w:rsidRDefault="002448DE" w:rsidP="00645A42">
      <w:pPr>
        <w:spacing w:line="360" w:lineRule="auto"/>
      </w:pPr>
    </w:p>
    <w:p w:rsidR="00FB50AF" w:rsidRDefault="00FB50AF" w:rsidP="00645A42">
      <w:pPr>
        <w:spacing w:line="360" w:lineRule="auto"/>
      </w:pPr>
    </w:p>
    <w:p w:rsidR="00D90642" w:rsidRDefault="0025348C" w:rsidP="008F0B0A">
      <w:pPr>
        <w:pStyle w:val="List"/>
        <w:ind w:left="0" w:firstLine="0"/>
      </w:pPr>
      <w:r w:rsidRPr="002E25B1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F70AD08" wp14:editId="50AB0092">
                <wp:simplePos x="0" y="0"/>
                <wp:positionH relativeFrom="column">
                  <wp:posOffset>5956994</wp:posOffset>
                </wp:positionH>
                <wp:positionV relativeFrom="paragraph">
                  <wp:posOffset>823284</wp:posOffset>
                </wp:positionV>
                <wp:extent cx="638175" cy="295275"/>
                <wp:effectExtent l="2540" t="0" r="0" b="0"/>
                <wp:wrapNone/>
                <wp:docPr id="56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p.25</w:t>
                            </w:r>
                          </w:p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0AD08" id="_x0000_s1057" type="#_x0000_t202" style="position:absolute;margin-left:469.05pt;margin-top:64.85pt;width:50.25pt;height:23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7B/uQIAAMQ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" filled="f" stroked="f">
                <v:textbox>
                  <w:txbxContent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p.2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5</w:t>
                      </w:r>
                    </w:p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E25B1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8AA2FF4" wp14:editId="43FE8CD7">
                <wp:simplePos x="0" y="0"/>
                <wp:positionH relativeFrom="margin">
                  <wp:align>center</wp:align>
                </wp:positionH>
                <wp:positionV relativeFrom="paragraph">
                  <wp:posOffset>809985</wp:posOffset>
                </wp:positionV>
                <wp:extent cx="1752600" cy="295275"/>
                <wp:effectExtent l="0" t="0" r="0" b="9525"/>
                <wp:wrapNone/>
                <wp:docPr id="55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25B1" w:rsidRDefault="002E25B1" w:rsidP="002E25B1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2-2)</w:t>
                            </w:r>
                            <w:r w:rsidR="00BA597D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 xml:space="preserve">  ©</w:t>
                            </w:r>
                          </w:p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A2FF4" id="_x0000_s1058" type="#_x0000_t202" style="position:absolute;margin-left:0;margin-top:63.8pt;width:138pt;height:23.25pt;z-index:251790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" filled="f" stroked="f">
                <v:textbox>
                  <w:txbxContent>
                    <w:p w:rsidR="002E25B1" w:rsidRDefault="002E25B1" w:rsidP="002E25B1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 xml:space="preserve">M. 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Winking (Section 2-2)</w:t>
                      </w:r>
                      <w:r w:rsidR="00BA597D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 xml:space="preserve">  </w:t>
                      </w:r>
                      <w:r w:rsidR="00BA597D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©</w:t>
                      </w:r>
                      <w:bookmarkStart w:id="1" w:name="_GoBack"/>
                      <w:bookmarkEnd w:id="1"/>
                    </w:p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90642" w:rsidRDefault="00D90642" w:rsidP="00D90642">
      <w:pPr>
        <w:pStyle w:val="List"/>
        <w:numPr>
          <w:ilvl w:val="0"/>
          <w:numId w:val="2"/>
        </w:numPr>
        <w:tabs>
          <w:tab w:val="clear" w:pos="360"/>
        </w:tabs>
        <w:ind w:left="-720"/>
      </w:pPr>
      <w:r>
        <w:lastRenderedPageBreak/>
        <w:t>Find a possible equation of the following graphs.</w:t>
      </w:r>
    </w:p>
    <w:p w:rsidR="00D90642" w:rsidRDefault="00C07D04" w:rsidP="008F0B0A">
      <w:pPr>
        <w:pStyle w:val="List"/>
        <w:ind w:left="0" w:firstLine="0"/>
      </w:pPr>
      <w:r>
        <w:rPr>
          <w:noProof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3229685</wp:posOffset>
            </wp:positionH>
            <wp:positionV relativeFrom="paragraph">
              <wp:posOffset>127758</wp:posOffset>
            </wp:positionV>
            <wp:extent cx="2723515" cy="1132764"/>
            <wp:effectExtent l="19050" t="0" r="635" b="0"/>
            <wp:wrapNone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15" cy="1132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61E2">
        <w:rPr>
          <w:noProof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-509801</wp:posOffset>
            </wp:positionH>
            <wp:positionV relativeFrom="paragraph">
              <wp:posOffset>59519</wp:posOffset>
            </wp:positionV>
            <wp:extent cx="3051697" cy="1378424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697" cy="1378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61E2" w:rsidRDefault="003D61E2" w:rsidP="003D61E2">
      <w:pPr>
        <w:pStyle w:val="BodyTextIndent"/>
        <w:ind w:left="-1080"/>
      </w:pPr>
      <w:r>
        <w:t xml:space="preserve">a.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C07D04">
        <w:t xml:space="preserve">      </w:t>
      </w:r>
      <w:r>
        <w:t xml:space="preserve">b. </w:t>
      </w:r>
    </w:p>
    <w:p w:rsidR="00D90642" w:rsidRDefault="00D90642" w:rsidP="008F0B0A">
      <w:pPr>
        <w:pStyle w:val="List"/>
        <w:ind w:left="0" w:firstLine="0"/>
      </w:pPr>
    </w:p>
    <w:p w:rsidR="00D90642" w:rsidRDefault="00D90642" w:rsidP="008F0B0A">
      <w:pPr>
        <w:pStyle w:val="List"/>
        <w:ind w:left="0" w:firstLine="0"/>
      </w:pPr>
    </w:p>
    <w:p w:rsidR="00D90642" w:rsidRDefault="00D90642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E345CC" w:rsidP="008F0B0A">
      <w:pPr>
        <w:pStyle w:val="List"/>
        <w:ind w:left="0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48895</wp:posOffset>
                </wp:positionV>
                <wp:extent cx="2247900" cy="1933575"/>
                <wp:effectExtent l="9525" t="10795" r="28575" b="27305"/>
                <wp:wrapNone/>
                <wp:docPr id="16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7900" cy="1933575"/>
                          <a:chOff x="7350" y="6630"/>
                          <a:chExt cx="2745" cy="2010"/>
                        </a:xfrm>
                      </wpg:grpSpPr>
                      <wps:wsp>
                        <wps:cNvPr id="17" name="AutoShape 351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352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7D04" w:rsidRPr="00C07D04" w:rsidRDefault="00C07D04" w:rsidP="00C07D04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07D04">
                                <w:rPr>
                                  <w:sz w:val="22"/>
                                  <w:szCs w:val="22"/>
                                </w:rPr>
                                <w:t xml:space="preserve">Amplitude = </w:t>
                              </w:r>
                            </w:p>
                            <w:p w:rsidR="00C07D04" w:rsidRPr="00C07D04" w:rsidRDefault="00C07D04" w:rsidP="00C07D04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:rsidR="00C07D04" w:rsidRPr="00C07D04" w:rsidRDefault="00C07D04" w:rsidP="00C07D04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07D04">
                                <w:rPr>
                                  <w:sz w:val="22"/>
                                  <w:szCs w:val="22"/>
                                </w:rPr>
                                <w:t>Period =</w:t>
                              </w:r>
                            </w:p>
                            <w:p w:rsidR="00C07D04" w:rsidRPr="00C07D04" w:rsidRDefault="00C07D04" w:rsidP="00C07D04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:rsidR="00C07D04" w:rsidRPr="00C07D04" w:rsidRDefault="00C07D04" w:rsidP="00C07D04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07D04">
                                <w:rPr>
                                  <w:sz w:val="22"/>
                                  <w:szCs w:val="22"/>
                                </w:rPr>
                                <w:t>Phase Shift =</w:t>
                              </w:r>
                            </w:p>
                            <w:p w:rsidR="00C07D04" w:rsidRPr="00C07D04" w:rsidRDefault="00C07D04" w:rsidP="00C07D04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:rsidR="00C07D04" w:rsidRPr="00C07D04" w:rsidRDefault="00C07D04" w:rsidP="00C07D04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07D04">
                                <w:rPr>
                                  <w:sz w:val="22"/>
                                  <w:szCs w:val="22"/>
                                </w:rPr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0" o:spid="_x0000_s1056" style="position:absolute;margin-left:4in;margin-top:3.85pt;width:177pt;height:152.25pt;z-index:251755520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">
                <v:roundrect id="AutoShape 351" o:spid="_x0000_s1057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">
                  <v:shadow on="t"/>
                </v:roundrect>
                <v:shape id="Text Box 352" o:spid="_x0000_s1058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:rsidR="00C07D04" w:rsidRPr="00C07D04" w:rsidRDefault="00C07D04" w:rsidP="00C07D04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  <w:r w:rsidRPr="00C07D04">
                          <w:rPr>
                            <w:sz w:val="22"/>
                            <w:szCs w:val="22"/>
                          </w:rPr>
                          <w:t xml:space="preserve">Amplitude = </w:t>
                        </w:r>
                      </w:p>
                      <w:p w:rsidR="00C07D04" w:rsidRPr="00C07D04" w:rsidRDefault="00C07D04" w:rsidP="00C07D04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</w:p>
                      <w:p w:rsidR="00C07D04" w:rsidRPr="00C07D04" w:rsidRDefault="00C07D04" w:rsidP="00C07D04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  <w:r w:rsidRPr="00C07D04">
                          <w:rPr>
                            <w:sz w:val="22"/>
                            <w:szCs w:val="22"/>
                          </w:rPr>
                          <w:t>Period =</w:t>
                        </w:r>
                      </w:p>
                      <w:p w:rsidR="00C07D04" w:rsidRPr="00C07D04" w:rsidRDefault="00C07D04" w:rsidP="00C07D04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</w:p>
                      <w:p w:rsidR="00C07D04" w:rsidRPr="00C07D04" w:rsidRDefault="00C07D04" w:rsidP="00C07D04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  <w:r w:rsidRPr="00C07D04">
                          <w:rPr>
                            <w:sz w:val="22"/>
                            <w:szCs w:val="22"/>
                          </w:rPr>
                          <w:t>Phase Shift =</w:t>
                        </w:r>
                      </w:p>
                      <w:p w:rsidR="00C07D04" w:rsidRPr="00C07D04" w:rsidRDefault="00C07D04" w:rsidP="00C07D04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</w:p>
                      <w:p w:rsidR="00C07D04" w:rsidRPr="00C07D04" w:rsidRDefault="00C07D04" w:rsidP="00C07D04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  <w:r w:rsidRPr="00C07D04">
                          <w:rPr>
                            <w:sz w:val="22"/>
                            <w:szCs w:val="22"/>
                          </w:rPr>
                          <w:t>Vertical Shift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96520</wp:posOffset>
                </wp:positionV>
                <wp:extent cx="2247900" cy="1933575"/>
                <wp:effectExtent l="9525" t="10795" r="28575" b="27305"/>
                <wp:wrapNone/>
                <wp:docPr id="13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7900" cy="1933575"/>
                          <a:chOff x="7350" y="6630"/>
                          <a:chExt cx="2745" cy="2010"/>
                        </a:xfrm>
                      </wpg:grpSpPr>
                      <wps:wsp>
                        <wps:cNvPr id="14" name="AutoShape 337"/>
                        <wps:cNvSpPr>
                          <a:spLocks noChangeArrowheads="1"/>
                        </wps:cNvSpPr>
                        <wps:spPr bwMode="auto">
                          <a:xfrm>
                            <a:off x="7350" y="6630"/>
                            <a:ext cx="2745" cy="2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338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6660"/>
                            <a:ext cx="2130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42" w:rsidRPr="00C07D04" w:rsidRDefault="00D90642" w:rsidP="00D90642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07D04">
                                <w:rPr>
                                  <w:sz w:val="22"/>
                                  <w:szCs w:val="22"/>
                                </w:rPr>
                                <w:t xml:space="preserve">Amplitude = </w:t>
                              </w:r>
                            </w:p>
                            <w:p w:rsidR="00D90642" w:rsidRPr="00C07D04" w:rsidRDefault="00D90642" w:rsidP="00D90642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:rsidR="00D90642" w:rsidRPr="00C07D04" w:rsidRDefault="00D90642" w:rsidP="00D90642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07D04">
                                <w:rPr>
                                  <w:sz w:val="22"/>
                                  <w:szCs w:val="22"/>
                                </w:rPr>
                                <w:t>Period =</w:t>
                              </w:r>
                            </w:p>
                            <w:p w:rsidR="00D90642" w:rsidRPr="00C07D04" w:rsidRDefault="00D90642" w:rsidP="00D90642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:rsidR="00D90642" w:rsidRPr="00C07D04" w:rsidRDefault="00D90642" w:rsidP="00D90642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07D04">
                                <w:rPr>
                                  <w:sz w:val="22"/>
                                  <w:szCs w:val="22"/>
                                </w:rPr>
                                <w:t>Phase Shift =</w:t>
                              </w:r>
                            </w:p>
                            <w:p w:rsidR="00D90642" w:rsidRPr="00C07D04" w:rsidRDefault="00D90642" w:rsidP="00D90642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:rsidR="00D90642" w:rsidRPr="00C07D04" w:rsidRDefault="00D90642" w:rsidP="00D90642">
                              <w:pPr>
                                <w:spacing w:line="360" w:lineRule="auto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07D04">
                                <w:rPr>
                                  <w:sz w:val="22"/>
                                  <w:szCs w:val="22"/>
                                </w:rPr>
                                <w:t>Vertical Shift =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6" o:spid="_x0000_s1059" style="position:absolute;margin-left:-22.5pt;margin-top:7.6pt;width:177pt;height:152.25pt;z-index:251745280" coordorigin="7350,6630" coordsize="2745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">
                <v:roundrect id="AutoShape 337" o:spid="_x0000_s1060" style="position:absolute;left:7350;top:6630;width:2745;height:20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">
                  <v:shadow on="t"/>
                </v:roundrect>
                <v:shape id="Text Box 338" o:spid="_x0000_s1061" type="#_x0000_t202" style="position:absolute;left:7395;top:6660;width:213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D90642" w:rsidRPr="00C07D04" w:rsidRDefault="00D90642" w:rsidP="00D90642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  <w:r w:rsidRPr="00C07D04">
                          <w:rPr>
                            <w:sz w:val="22"/>
                            <w:szCs w:val="22"/>
                          </w:rPr>
                          <w:t xml:space="preserve">Amplitude = </w:t>
                        </w:r>
                      </w:p>
                      <w:p w:rsidR="00D90642" w:rsidRPr="00C07D04" w:rsidRDefault="00D90642" w:rsidP="00D90642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</w:p>
                      <w:p w:rsidR="00D90642" w:rsidRPr="00C07D04" w:rsidRDefault="00D90642" w:rsidP="00D90642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  <w:r w:rsidRPr="00C07D04">
                          <w:rPr>
                            <w:sz w:val="22"/>
                            <w:szCs w:val="22"/>
                          </w:rPr>
                          <w:t>Period =</w:t>
                        </w:r>
                      </w:p>
                      <w:p w:rsidR="00D90642" w:rsidRPr="00C07D04" w:rsidRDefault="00D90642" w:rsidP="00D90642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</w:p>
                      <w:p w:rsidR="00D90642" w:rsidRPr="00C07D04" w:rsidRDefault="00D90642" w:rsidP="00D90642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  <w:r w:rsidRPr="00C07D04">
                          <w:rPr>
                            <w:sz w:val="22"/>
                            <w:szCs w:val="22"/>
                          </w:rPr>
                          <w:t>Phase Shift =</w:t>
                        </w:r>
                      </w:p>
                      <w:p w:rsidR="00D90642" w:rsidRPr="00C07D04" w:rsidRDefault="00D90642" w:rsidP="00D90642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</w:p>
                      <w:p w:rsidR="00D90642" w:rsidRPr="00C07D04" w:rsidRDefault="00D90642" w:rsidP="00D90642">
                        <w:pPr>
                          <w:spacing w:line="360" w:lineRule="auto"/>
                          <w:rPr>
                            <w:sz w:val="22"/>
                            <w:szCs w:val="22"/>
                          </w:rPr>
                        </w:pPr>
                        <w:r w:rsidRPr="00C07D04">
                          <w:rPr>
                            <w:sz w:val="22"/>
                            <w:szCs w:val="22"/>
                          </w:rPr>
                          <w:t>Vertical Shi</w:t>
                        </w:r>
                        <w:bookmarkStart w:id="1" w:name="_GoBack"/>
                        <w:bookmarkEnd w:id="1"/>
                        <w:r w:rsidRPr="00C07D04">
                          <w:rPr>
                            <w:sz w:val="22"/>
                            <w:szCs w:val="22"/>
                          </w:rPr>
                          <w:t>ft =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C07D04" w:rsidP="008F0B0A">
      <w:pPr>
        <w:pStyle w:val="List"/>
        <w:ind w:left="0" w:firstLine="0"/>
      </w:pPr>
    </w:p>
    <w:p w:rsidR="00C07D04" w:rsidRDefault="00FB50AF" w:rsidP="002E25B1">
      <w:pPr>
        <w:pStyle w:val="List"/>
        <w:numPr>
          <w:ilvl w:val="0"/>
          <w:numId w:val="2"/>
        </w:numPr>
        <w:tabs>
          <w:tab w:val="clear" w:pos="360"/>
        </w:tabs>
        <w:ind w:left="-360" w:right="-1080"/>
      </w:pPr>
      <w:r>
        <w:rPr>
          <w:noProof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margin">
              <wp:posOffset>-435407</wp:posOffset>
            </wp:positionH>
            <wp:positionV relativeFrom="paragraph">
              <wp:posOffset>174996</wp:posOffset>
            </wp:positionV>
            <wp:extent cx="6668135" cy="1621766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8135" cy="16217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7D04">
        <w:t>The following is a graph</w:t>
      </w:r>
      <w:r w:rsidR="002E25B1">
        <w:t xml:space="preserve"> of a tuning fork held up to a C</w:t>
      </w:r>
      <w:r w:rsidR="00C07D04">
        <w:t>BL microphone</w:t>
      </w:r>
      <w:r w:rsidR="002E25B1">
        <w:t xml:space="preserve"> connected to a TI-84 Graphing </w:t>
      </w:r>
      <w:r w:rsidR="00835F60">
        <w:t>Calculator</w:t>
      </w:r>
      <w:r w:rsidR="00C07D04">
        <w:t xml:space="preserve">. </w:t>
      </w:r>
    </w:p>
    <w:p w:rsidR="00C07D04" w:rsidRDefault="00C07D04" w:rsidP="00FB50AF">
      <w:pPr>
        <w:pStyle w:val="List"/>
        <w:ind w:left="0" w:firstLine="0"/>
      </w:pPr>
    </w:p>
    <w:p w:rsidR="00C07D04" w:rsidRDefault="00C07D04" w:rsidP="00C07D04">
      <w:pPr>
        <w:pStyle w:val="List"/>
      </w:pPr>
    </w:p>
    <w:p w:rsidR="00C07D04" w:rsidRDefault="00C07D04" w:rsidP="00C07D04">
      <w:pPr>
        <w:pStyle w:val="List"/>
      </w:pPr>
    </w:p>
    <w:p w:rsidR="00C07D04" w:rsidRDefault="00C07D04" w:rsidP="00C07D04">
      <w:pPr>
        <w:pStyle w:val="List"/>
      </w:pPr>
    </w:p>
    <w:p w:rsidR="00C07D04" w:rsidRDefault="00C07D04" w:rsidP="00C07D04">
      <w:pPr>
        <w:pStyle w:val="List"/>
      </w:pPr>
    </w:p>
    <w:p w:rsidR="00C07D04" w:rsidRDefault="00C07D04" w:rsidP="00C07D04">
      <w:pPr>
        <w:pStyle w:val="List"/>
      </w:pPr>
    </w:p>
    <w:p w:rsidR="00C07D04" w:rsidRDefault="00C07D04" w:rsidP="00C07D04">
      <w:pPr>
        <w:pStyle w:val="List"/>
      </w:pPr>
    </w:p>
    <w:p w:rsidR="00C07D04" w:rsidRDefault="00C07D04" w:rsidP="00C07D04">
      <w:pPr>
        <w:pStyle w:val="List"/>
      </w:pPr>
    </w:p>
    <w:p w:rsidR="00C07D04" w:rsidRDefault="00C07D04" w:rsidP="00C07D04">
      <w:pPr>
        <w:pStyle w:val="List"/>
      </w:pPr>
    </w:p>
    <w:p w:rsidR="00FB50AF" w:rsidRDefault="00FB50AF" w:rsidP="00C07D04">
      <w:pPr>
        <w:pStyle w:val="List"/>
      </w:pPr>
    </w:p>
    <w:p w:rsidR="00FB50AF" w:rsidRDefault="00FB50AF" w:rsidP="00C07D04">
      <w:pPr>
        <w:pStyle w:val="List"/>
      </w:pPr>
    </w:p>
    <w:p w:rsidR="00C07D04" w:rsidRDefault="00E345CC" w:rsidP="00C07D04">
      <w:pPr>
        <w:pStyle w:val="Li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85725</wp:posOffset>
                </wp:positionV>
                <wp:extent cx="857250" cy="419100"/>
                <wp:effectExtent l="9525" t="12065" r="28575" b="26035"/>
                <wp:wrapNone/>
                <wp:docPr id="12" name="AutoShap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23F4CA" id="AutoShape 342" o:spid="_x0000_s1026" style="position:absolute;margin-left:108pt;margin-top:6.75pt;width:67.5pt;height:3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79375</wp:posOffset>
                </wp:positionV>
                <wp:extent cx="752475" cy="419100"/>
                <wp:effectExtent l="9525" t="5715" r="28575" b="32385"/>
                <wp:wrapNone/>
                <wp:docPr id="11" name="AutoShap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700F41" id="AutoShape 344" o:spid="_x0000_s1026" style="position:absolute;margin-left:393.75pt;margin-top:6.25pt;width:59.25pt;height:33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">
                <v:shadow on="t"/>
              </v:roundrect>
            </w:pict>
          </mc:Fallback>
        </mc:AlternateContent>
      </w:r>
    </w:p>
    <w:p w:rsidR="00C07D04" w:rsidRDefault="00C07D04" w:rsidP="00C07D04">
      <w:pPr>
        <w:pStyle w:val="List"/>
        <w:numPr>
          <w:ilvl w:val="0"/>
          <w:numId w:val="7"/>
        </w:numPr>
        <w:tabs>
          <w:tab w:val="clear" w:pos="360"/>
        </w:tabs>
        <w:ind w:left="0" w:right="-1440"/>
      </w:pPr>
      <w:r>
        <w:t>What is the amplitude?</w:t>
      </w:r>
      <w:r>
        <w:tab/>
      </w:r>
      <w:r>
        <w:tab/>
      </w:r>
      <w:r>
        <w:tab/>
      </w:r>
      <w:r>
        <w:tab/>
      </w:r>
      <w:r>
        <w:tab/>
        <w:t>b.  What is the Vertical Shift?</w:t>
      </w:r>
    </w:p>
    <w:p w:rsidR="00C07D04" w:rsidRDefault="00C07D04" w:rsidP="00C07D04">
      <w:pPr>
        <w:pStyle w:val="List"/>
        <w:ind w:left="-360" w:right="-1440" w:firstLine="0"/>
      </w:pPr>
    </w:p>
    <w:p w:rsidR="00C07D04" w:rsidRDefault="00C07D04" w:rsidP="00C07D04">
      <w:pPr>
        <w:pStyle w:val="List"/>
        <w:ind w:left="-360" w:right="-1440" w:firstLine="0"/>
      </w:pPr>
    </w:p>
    <w:p w:rsidR="00C07D04" w:rsidRDefault="00C07D04" w:rsidP="00C07D04">
      <w:pPr>
        <w:pStyle w:val="List"/>
        <w:ind w:left="-360" w:right="-1440" w:firstLine="0"/>
      </w:pPr>
    </w:p>
    <w:p w:rsidR="00C07D04" w:rsidRDefault="00C07D04" w:rsidP="00C07D04">
      <w:pPr>
        <w:pStyle w:val="List"/>
        <w:ind w:left="-360" w:right="-1440" w:firstLine="0"/>
      </w:pPr>
    </w:p>
    <w:p w:rsidR="00C07D04" w:rsidRDefault="00C07D04" w:rsidP="00C07D04">
      <w:pPr>
        <w:pStyle w:val="List"/>
        <w:ind w:left="-360" w:right="-1440" w:firstLine="0"/>
      </w:pPr>
    </w:p>
    <w:p w:rsidR="00C07D04" w:rsidRDefault="00C07D04" w:rsidP="00C07D04">
      <w:pPr>
        <w:pStyle w:val="List"/>
        <w:ind w:left="0" w:right="-1440" w:firstLine="0"/>
      </w:pPr>
    </w:p>
    <w:p w:rsidR="00C07D04" w:rsidRDefault="00C07D04" w:rsidP="00C07D04">
      <w:pPr>
        <w:pStyle w:val="List"/>
        <w:ind w:left="-360" w:right="-1440" w:firstLine="0"/>
      </w:pPr>
    </w:p>
    <w:p w:rsidR="00C07D04" w:rsidRDefault="00E345CC" w:rsidP="00C07D04">
      <w:pPr>
        <w:pStyle w:val="List"/>
        <w:ind w:left="-360" w:right="-14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5067300</wp:posOffset>
                </wp:positionH>
                <wp:positionV relativeFrom="paragraph">
                  <wp:posOffset>0</wp:posOffset>
                </wp:positionV>
                <wp:extent cx="752475" cy="419100"/>
                <wp:effectExtent l="9525" t="12065" r="28575" b="26035"/>
                <wp:wrapNone/>
                <wp:docPr id="10" name="AutoShap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B0F589" id="AutoShape 349" o:spid="_x0000_s1026" style="position:absolute;margin-left:399pt;margin-top:0;width:59.25pt;height:33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6350</wp:posOffset>
                </wp:positionV>
                <wp:extent cx="857250" cy="419100"/>
                <wp:effectExtent l="9525" t="8890" r="28575" b="29210"/>
                <wp:wrapNone/>
                <wp:docPr id="9" name="AutoShap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C0B3C2" id="AutoShape 348" o:spid="_x0000_s1026" style="position:absolute;margin-left:113.25pt;margin-top:.5pt;width:67.5pt;height:3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">
                <v:shadow on="t"/>
              </v:roundrect>
            </w:pict>
          </mc:Fallback>
        </mc:AlternateContent>
      </w:r>
    </w:p>
    <w:p w:rsidR="00C07D04" w:rsidRDefault="00C07D04" w:rsidP="00C07D04">
      <w:pPr>
        <w:pStyle w:val="List"/>
        <w:ind w:left="-360" w:right="-1440" w:firstLine="0"/>
      </w:pPr>
      <w:r>
        <w:t>c. What is the Period?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d.   What is a possible Phase Shift?</w:t>
      </w:r>
    </w:p>
    <w:p w:rsidR="00C07D04" w:rsidRDefault="00C07D04" w:rsidP="00C07D04">
      <w:pPr>
        <w:pStyle w:val="List"/>
        <w:ind w:left="-360" w:right="-1440" w:firstLine="0"/>
      </w:pPr>
    </w:p>
    <w:p w:rsidR="00C07D04" w:rsidRPr="00FB50AF" w:rsidRDefault="00C07D04" w:rsidP="00C07D04">
      <w:pPr>
        <w:pStyle w:val="List"/>
        <w:ind w:left="-360" w:right="-1440" w:firstLine="0"/>
        <w:rPr>
          <w:sz w:val="24"/>
          <w:szCs w:val="24"/>
        </w:rPr>
      </w:pPr>
    </w:p>
    <w:p w:rsidR="00FB50AF" w:rsidRPr="00FB50AF" w:rsidRDefault="00FB50AF" w:rsidP="00C07D04">
      <w:pPr>
        <w:pStyle w:val="List"/>
        <w:ind w:left="-360" w:right="-1440" w:firstLine="0"/>
        <w:rPr>
          <w:sz w:val="24"/>
          <w:szCs w:val="24"/>
        </w:rPr>
      </w:pPr>
    </w:p>
    <w:p w:rsidR="00FB50AF" w:rsidRDefault="00FB50AF" w:rsidP="00C07D04">
      <w:pPr>
        <w:pStyle w:val="List"/>
        <w:ind w:left="-360" w:right="-1440" w:firstLine="0"/>
      </w:pPr>
    </w:p>
    <w:p w:rsidR="00AC7805" w:rsidRDefault="00FB50AF" w:rsidP="00FB50AF">
      <w:pPr>
        <w:pStyle w:val="List"/>
        <w:ind w:left="-360" w:firstLine="0"/>
      </w:pPr>
      <w:r w:rsidRPr="002E25B1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477464F" wp14:editId="3ED1007E">
                <wp:simplePos x="0" y="0"/>
                <wp:positionH relativeFrom="page">
                  <wp:align>right</wp:align>
                </wp:positionH>
                <wp:positionV relativeFrom="paragraph">
                  <wp:posOffset>734551</wp:posOffset>
                </wp:positionV>
                <wp:extent cx="638175" cy="252142"/>
                <wp:effectExtent l="0" t="0" r="0" b="0"/>
                <wp:wrapNone/>
                <wp:docPr id="57" name="Text Box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52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p.26</w:t>
                            </w:r>
                          </w:p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7464F" id="_x0000_s1065" type="#_x0000_t202" style="position:absolute;left:0;text-align:left;margin-left:-.95pt;margin-top:57.85pt;width:50.25pt;height:19.85pt;z-index:251793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Xkug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" filled="f" stroked="f">
                <v:textbox>
                  <w:txbxContent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p.2</w:t>
                      </w: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6</w:t>
                      </w:r>
                    </w:p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E25B1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4F66690" wp14:editId="0BC9744A">
                <wp:simplePos x="0" y="0"/>
                <wp:positionH relativeFrom="margin">
                  <wp:align>center</wp:align>
                </wp:positionH>
                <wp:positionV relativeFrom="paragraph">
                  <wp:posOffset>711212</wp:posOffset>
                </wp:positionV>
                <wp:extent cx="1752600" cy="295275"/>
                <wp:effectExtent l="0" t="0" r="0" b="9525"/>
                <wp:wrapNone/>
                <wp:docPr id="58" name="Text Box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25B1" w:rsidRDefault="002E25B1" w:rsidP="002E25B1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M. Winking (Section 2-2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>)</w:t>
                            </w:r>
                            <w:r w:rsidR="00BA597D"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  <w:t xml:space="preserve">  ©</w:t>
                            </w:r>
                            <w:proofErr w:type="gramEnd"/>
                          </w:p>
                          <w:p w:rsidR="002E25B1" w:rsidRDefault="002E25B1" w:rsidP="002E25B1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66690" id="_x0000_s1066" type="#_x0000_t202" style="position:absolute;left:0;text-align:left;margin-left:0;margin-top:56pt;width:138pt;height:23.25pt;z-index:251795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dWfugIAAMU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" filled="f" stroked="f">
                <v:textbox>
                  <w:txbxContent>
                    <w:p w:rsidR="002E25B1" w:rsidRDefault="002E25B1" w:rsidP="002E25B1">
                      <w:pPr>
                        <w:jc w:val="center"/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M. Winking (Section 2-2</w:t>
                      </w:r>
                      <w:proofErr w:type="gramStart"/>
                      <w: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)</w:t>
                      </w:r>
                      <w:r w:rsidR="00BA597D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 xml:space="preserve">  </w:t>
                      </w:r>
                      <w:r w:rsidR="00BA597D"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  <w:t>©</w:t>
                      </w:r>
                      <w:proofErr w:type="gramEnd"/>
                    </w:p>
                    <w:p w:rsidR="002E25B1" w:rsidRDefault="002E25B1" w:rsidP="002E25B1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e.  What is a possible equation of the sound wave?</w:t>
      </w:r>
    </w:p>
    <w:sectPr w:rsidR="00AC7805" w:rsidSect="00FB50AF">
      <w:pgSz w:w="12240" w:h="15840"/>
      <w:pgMar w:top="450" w:right="1800" w:bottom="135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E5300"/>
    <w:multiLevelType w:val="hybridMultilevel"/>
    <w:tmpl w:val="E662CACC"/>
    <w:lvl w:ilvl="0" w:tplc="AFAE12F6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" w15:restartNumberingAfterBreak="0">
    <w:nsid w:val="246A2CA6"/>
    <w:multiLevelType w:val="singleLevel"/>
    <w:tmpl w:val="41AAA0C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6374A8E"/>
    <w:multiLevelType w:val="singleLevel"/>
    <w:tmpl w:val="040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D2771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AAA50D5"/>
    <w:multiLevelType w:val="singleLevel"/>
    <w:tmpl w:val="6BC83EB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1BE5DCC"/>
    <w:multiLevelType w:val="singleLevel"/>
    <w:tmpl w:val="6DF60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766C5455"/>
    <w:multiLevelType w:val="singleLevel"/>
    <w:tmpl w:val="04F465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A42"/>
    <w:rsid w:val="00093067"/>
    <w:rsid w:val="000C11B7"/>
    <w:rsid w:val="000C4109"/>
    <w:rsid w:val="000E388B"/>
    <w:rsid w:val="000F5DD5"/>
    <w:rsid w:val="00100502"/>
    <w:rsid w:val="00131E2E"/>
    <w:rsid w:val="00133AED"/>
    <w:rsid w:val="00185022"/>
    <w:rsid w:val="001D1380"/>
    <w:rsid w:val="002442DA"/>
    <w:rsid w:val="002448DE"/>
    <w:rsid w:val="0025348C"/>
    <w:rsid w:val="00290A93"/>
    <w:rsid w:val="002E25B1"/>
    <w:rsid w:val="00334FEC"/>
    <w:rsid w:val="00341C71"/>
    <w:rsid w:val="0035482D"/>
    <w:rsid w:val="00393973"/>
    <w:rsid w:val="003D61E2"/>
    <w:rsid w:val="004504E1"/>
    <w:rsid w:val="004575C4"/>
    <w:rsid w:val="0047300D"/>
    <w:rsid w:val="0047394F"/>
    <w:rsid w:val="004C20D4"/>
    <w:rsid w:val="004C2A3F"/>
    <w:rsid w:val="004E03D5"/>
    <w:rsid w:val="004F643E"/>
    <w:rsid w:val="0051690B"/>
    <w:rsid w:val="00573200"/>
    <w:rsid w:val="00592E82"/>
    <w:rsid w:val="005D4A66"/>
    <w:rsid w:val="006437F7"/>
    <w:rsid w:val="00645A42"/>
    <w:rsid w:val="006C12B9"/>
    <w:rsid w:val="006F3508"/>
    <w:rsid w:val="0072034A"/>
    <w:rsid w:val="00766B75"/>
    <w:rsid w:val="00772E78"/>
    <w:rsid w:val="00790E73"/>
    <w:rsid w:val="007E5C0D"/>
    <w:rsid w:val="007F5586"/>
    <w:rsid w:val="00801344"/>
    <w:rsid w:val="0081055F"/>
    <w:rsid w:val="00824BE4"/>
    <w:rsid w:val="00835F60"/>
    <w:rsid w:val="008732A6"/>
    <w:rsid w:val="00895C0E"/>
    <w:rsid w:val="008A696E"/>
    <w:rsid w:val="008F0B0A"/>
    <w:rsid w:val="008F109D"/>
    <w:rsid w:val="0096428F"/>
    <w:rsid w:val="00984A4A"/>
    <w:rsid w:val="00986D17"/>
    <w:rsid w:val="00A3054B"/>
    <w:rsid w:val="00A62490"/>
    <w:rsid w:val="00AC7805"/>
    <w:rsid w:val="00AF2CCE"/>
    <w:rsid w:val="00B942C4"/>
    <w:rsid w:val="00BA597D"/>
    <w:rsid w:val="00C07D04"/>
    <w:rsid w:val="00C178FF"/>
    <w:rsid w:val="00C21E4F"/>
    <w:rsid w:val="00C44333"/>
    <w:rsid w:val="00C577F1"/>
    <w:rsid w:val="00CA221F"/>
    <w:rsid w:val="00D90642"/>
    <w:rsid w:val="00DC19C4"/>
    <w:rsid w:val="00E345CC"/>
    <w:rsid w:val="00E43C52"/>
    <w:rsid w:val="00EB64B9"/>
    <w:rsid w:val="00F974D0"/>
    <w:rsid w:val="00FB50AF"/>
    <w:rsid w:val="00FD493E"/>
    <w:rsid w:val="00FE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4865C7"/>
  <w15:docId w15:val="{B5A179DD-8A0E-49E1-88ED-85EA3E86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4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4504E1"/>
    <w:pPr>
      <w:ind w:left="360" w:hanging="360"/>
    </w:pPr>
  </w:style>
  <w:style w:type="paragraph" w:styleId="List2">
    <w:name w:val="List 2"/>
    <w:basedOn w:val="Normal"/>
    <w:rsid w:val="004504E1"/>
    <w:pPr>
      <w:ind w:left="720" w:hanging="360"/>
    </w:pPr>
  </w:style>
  <w:style w:type="paragraph" w:styleId="ListContinue">
    <w:name w:val="List Continue"/>
    <w:basedOn w:val="Normal"/>
    <w:rsid w:val="004504E1"/>
    <w:pPr>
      <w:spacing w:after="120"/>
      <w:ind w:left="360"/>
    </w:pPr>
  </w:style>
  <w:style w:type="paragraph" w:styleId="BodyText">
    <w:name w:val="Body Text"/>
    <w:basedOn w:val="Normal"/>
    <w:rsid w:val="004504E1"/>
    <w:pPr>
      <w:spacing w:after="120"/>
    </w:pPr>
  </w:style>
  <w:style w:type="paragraph" w:styleId="BodyTextIndent">
    <w:name w:val="Body Text Indent"/>
    <w:basedOn w:val="Normal"/>
    <w:rsid w:val="004504E1"/>
    <w:pPr>
      <w:spacing w:after="120"/>
      <w:ind w:left="360"/>
    </w:pPr>
  </w:style>
  <w:style w:type="paragraph" w:styleId="BalloonText">
    <w:name w:val="Balloon Text"/>
    <w:basedOn w:val="Normal"/>
    <w:semiHidden/>
    <w:rsid w:val="00100502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341C71"/>
    <w:pPr>
      <w:autoSpaceDE w:val="0"/>
      <w:autoSpaceDN w:val="0"/>
      <w:adjustRightInd w:val="0"/>
      <w:ind w:left="-720"/>
    </w:pPr>
  </w:style>
  <w:style w:type="character" w:styleId="PlaceholderText">
    <w:name w:val="Placeholder Text"/>
    <w:basedOn w:val="DefaultParagraphFont"/>
    <w:uiPriority w:val="99"/>
    <w:semiHidden/>
    <w:rsid w:val="000F5DD5"/>
    <w:rPr>
      <w:color w:val="808080"/>
    </w:rPr>
  </w:style>
  <w:style w:type="table" w:styleId="TableGrid">
    <w:name w:val="Table Grid"/>
    <w:basedOn w:val="TableNormal"/>
    <w:rsid w:val="00C17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cho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School.dot</Template>
  <TotalTime>174</TotalTime>
  <Pages>4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Matt's Math Labs</vt:lpstr>
    </vt:vector>
  </TitlesOfParts>
  <Company>Gwinnett County Public Schools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Matt's Math Labs</dc:title>
  <dc:creator>Matt Winking</dc:creator>
  <cp:lastModifiedBy>Matthew M Winking</cp:lastModifiedBy>
  <cp:revision>8</cp:revision>
  <cp:lastPrinted>2017-08-23T18:44:00Z</cp:lastPrinted>
  <dcterms:created xsi:type="dcterms:W3CDTF">2017-08-22T21:45:00Z</dcterms:created>
  <dcterms:modified xsi:type="dcterms:W3CDTF">2018-02-26T22:26:00Z</dcterms:modified>
</cp:coreProperties>
</file>